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6546" w:rsidRPr="000142CD" w:rsidRDefault="00FB6546" w:rsidP="00FB6546">
      <w:pPr>
        <w:spacing w:line="360" w:lineRule="auto"/>
        <w:jc w:val="center"/>
        <w:rPr>
          <w:b/>
          <w:sz w:val="32"/>
          <w:szCs w:val="32"/>
          <w:u w:val="single"/>
        </w:rPr>
      </w:pPr>
      <w:r w:rsidRPr="000142CD">
        <w:rPr>
          <w:b/>
          <w:sz w:val="32"/>
          <w:szCs w:val="32"/>
          <w:u w:val="single"/>
        </w:rPr>
        <w:t>Supp</w:t>
      </w:r>
      <w:r w:rsidR="0078055F">
        <w:rPr>
          <w:b/>
          <w:sz w:val="32"/>
          <w:szCs w:val="32"/>
          <w:u w:val="single"/>
        </w:rPr>
        <w:t xml:space="preserve">lementary </w:t>
      </w:r>
      <w:r w:rsidRPr="000142CD">
        <w:rPr>
          <w:b/>
          <w:sz w:val="32"/>
          <w:szCs w:val="32"/>
          <w:u w:val="single"/>
        </w:rPr>
        <w:t>Information</w:t>
      </w:r>
      <w:r w:rsidR="004E167F">
        <w:rPr>
          <w:b/>
          <w:sz w:val="32"/>
          <w:szCs w:val="32"/>
          <w:u w:val="single"/>
        </w:rPr>
        <w:t>[</w:t>
      </w:r>
      <w:r w:rsidR="004E167F">
        <w:rPr>
          <w:rFonts w:ascii="Arial" w:hAnsi="Arial" w:cs="Arial"/>
          <w:color w:val="222222"/>
          <w:shd w:val="clear" w:color="auto" w:fill="FFFFFF"/>
        </w:rPr>
        <w:t>Appendix A</w:t>
      </w:r>
      <w:r w:rsidR="004E167F">
        <w:rPr>
          <w:b/>
          <w:sz w:val="32"/>
          <w:szCs w:val="32"/>
          <w:u w:val="single"/>
        </w:rPr>
        <w:t>]</w:t>
      </w:r>
    </w:p>
    <w:p w:rsidR="000B016A" w:rsidRPr="009E4636" w:rsidRDefault="00E114DA" w:rsidP="00E114DA">
      <w:pPr>
        <w:pStyle w:val="Title1"/>
        <w:spacing w:before="0" w:after="0" w:line="276" w:lineRule="auto"/>
      </w:pPr>
      <w:r w:rsidRPr="00E114DA">
        <w:rPr>
          <w:color w:val="00B050"/>
        </w:rPr>
        <w:t>Copper Promoted Desulfurization and C-N Cross Coupling Reactions: Simple access to substituted 2-Aminobenzoxazoles and 2,5-Disubstituted Tetrazole amines</w:t>
      </w:r>
    </w:p>
    <w:p w:rsidR="00CA0729" w:rsidRPr="000B016A" w:rsidRDefault="00CA0729" w:rsidP="000B016A">
      <w:pPr>
        <w:pStyle w:val="Adress"/>
        <w:spacing w:line="240" w:lineRule="auto"/>
        <w:ind w:left="0" w:firstLine="0"/>
        <w:jc w:val="center"/>
        <w:rPr>
          <w:i/>
          <w:sz w:val="18"/>
          <w:szCs w:val="18"/>
        </w:rPr>
      </w:pPr>
    </w:p>
    <w:p w:rsidR="00FB6546" w:rsidRPr="005A498E" w:rsidRDefault="00FB6546" w:rsidP="00FB6546">
      <w:pPr>
        <w:pStyle w:val="ElsAuthor"/>
        <w:tabs>
          <w:tab w:val="left" w:pos="6453"/>
        </w:tabs>
        <w:rPr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00"/>
        <w:gridCol w:w="6390"/>
        <w:gridCol w:w="1620"/>
      </w:tblGrid>
      <w:tr w:rsidR="00FB6546" w:rsidRPr="0030095F" w:rsidTr="00F31E13">
        <w:trPr>
          <w:trHeight w:val="459"/>
          <w:jc w:val="center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FB6546" w:rsidRPr="00851976" w:rsidRDefault="00FB6546" w:rsidP="00505D47">
            <w:pPr>
              <w:spacing w:line="480" w:lineRule="auto"/>
              <w:rPr>
                <w:color w:val="FF0000"/>
                <w:sz w:val="28"/>
                <w:szCs w:val="28"/>
              </w:rPr>
            </w:pPr>
          </w:p>
        </w:tc>
        <w:tc>
          <w:tcPr>
            <w:tcW w:w="6390" w:type="dxa"/>
            <w:tcBorders>
              <w:top w:val="nil"/>
              <w:left w:val="nil"/>
              <w:bottom w:val="nil"/>
              <w:right w:val="nil"/>
            </w:tcBorders>
          </w:tcPr>
          <w:p w:rsidR="00FB6546" w:rsidRPr="0030095F" w:rsidRDefault="00FB6546" w:rsidP="00505D47">
            <w:pPr>
              <w:spacing w:line="480" w:lineRule="auto"/>
              <w:rPr>
                <w:b/>
                <w:sz w:val="28"/>
                <w:szCs w:val="28"/>
              </w:rPr>
            </w:pPr>
            <w:r w:rsidRPr="0030095F">
              <w:rPr>
                <w:b/>
                <w:sz w:val="28"/>
                <w:szCs w:val="28"/>
              </w:rPr>
              <w:t>Contents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FB6546" w:rsidRPr="0030095F" w:rsidRDefault="00FB6546" w:rsidP="00505D47">
            <w:pPr>
              <w:spacing w:line="480" w:lineRule="auto"/>
              <w:rPr>
                <w:b/>
                <w:sz w:val="28"/>
                <w:szCs w:val="28"/>
              </w:rPr>
            </w:pPr>
            <w:r w:rsidRPr="0030095F">
              <w:rPr>
                <w:b/>
                <w:sz w:val="28"/>
                <w:szCs w:val="28"/>
              </w:rPr>
              <w:t>Page</w:t>
            </w:r>
          </w:p>
        </w:tc>
      </w:tr>
      <w:tr w:rsidR="00616EC6" w:rsidRPr="00851976" w:rsidTr="00F31E13">
        <w:trPr>
          <w:trHeight w:val="189"/>
          <w:jc w:val="center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616EC6" w:rsidRDefault="009E66CB" w:rsidP="00505D47">
            <w:pPr>
              <w:spacing w:line="480" w:lineRule="auto"/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390" w:type="dxa"/>
            <w:tcBorders>
              <w:top w:val="nil"/>
              <w:left w:val="nil"/>
              <w:bottom w:val="nil"/>
              <w:right w:val="nil"/>
            </w:tcBorders>
          </w:tcPr>
          <w:p w:rsidR="00616EC6" w:rsidRPr="00F137E8" w:rsidRDefault="00616EC6" w:rsidP="00616EC6">
            <w:pPr>
              <w:spacing w:line="480" w:lineRule="auto"/>
              <w:jc w:val="both"/>
              <w:rPr>
                <w:sz w:val="24"/>
              </w:rPr>
            </w:pPr>
            <w:r w:rsidRPr="00F137E8">
              <w:rPr>
                <w:sz w:val="24"/>
              </w:rPr>
              <w:t xml:space="preserve">Scans of </w:t>
            </w:r>
            <w:r w:rsidRPr="00F137E8">
              <w:rPr>
                <w:sz w:val="24"/>
                <w:vertAlign w:val="superscript"/>
              </w:rPr>
              <w:t>1</w:t>
            </w:r>
            <w:r w:rsidRPr="00F137E8">
              <w:rPr>
                <w:sz w:val="24"/>
              </w:rPr>
              <w:t xml:space="preserve">H and </w:t>
            </w:r>
            <w:r w:rsidRPr="00F137E8">
              <w:rPr>
                <w:sz w:val="24"/>
                <w:vertAlign w:val="superscript"/>
              </w:rPr>
              <w:t>13</w:t>
            </w:r>
            <w:r w:rsidRPr="00F137E8">
              <w:rPr>
                <w:sz w:val="24"/>
              </w:rPr>
              <w:t xml:space="preserve">C Spectra 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616EC6" w:rsidRDefault="00616EC6" w:rsidP="00505D47">
            <w:pPr>
              <w:spacing w:line="480" w:lineRule="auto"/>
              <w:jc w:val="both"/>
              <w:rPr>
                <w:sz w:val="24"/>
              </w:rPr>
            </w:pPr>
            <w:r>
              <w:rPr>
                <w:sz w:val="24"/>
              </w:rPr>
              <w:t>S</w:t>
            </w:r>
            <w:r w:rsidR="009E66CB">
              <w:rPr>
                <w:sz w:val="24"/>
              </w:rPr>
              <w:t>2</w:t>
            </w:r>
            <w:r>
              <w:rPr>
                <w:sz w:val="24"/>
              </w:rPr>
              <w:t>-S</w:t>
            </w:r>
            <w:r w:rsidR="009E66CB">
              <w:rPr>
                <w:sz w:val="24"/>
              </w:rPr>
              <w:t>81</w:t>
            </w:r>
          </w:p>
        </w:tc>
      </w:tr>
      <w:tr w:rsidR="00FB6546" w:rsidRPr="00851976" w:rsidTr="00F31E13">
        <w:trPr>
          <w:trHeight w:val="144"/>
          <w:jc w:val="center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FB6546" w:rsidRPr="00851976" w:rsidRDefault="00FB6546" w:rsidP="00505D47">
            <w:pPr>
              <w:spacing w:line="480" w:lineRule="auto"/>
              <w:rPr>
                <w:color w:val="FF0000"/>
                <w:sz w:val="24"/>
              </w:rPr>
            </w:pPr>
          </w:p>
        </w:tc>
        <w:tc>
          <w:tcPr>
            <w:tcW w:w="6390" w:type="dxa"/>
            <w:tcBorders>
              <w:top w:val="nil"/>
              <w:left w:val="nil"/>
              <w:bottom w:val="nil"/>
              <w:right w:val="nil"/>
            </w:tcBorders>
          </w:tcPr>
          <w:p w:rsidR="00616EC6" w:rsidRPr="00851976" w:rsidRDefault="00616EC6" w:rsidP="00505D47">
            <w:pPr>
              <w:spacing w:line="480" w:lineRule="auto"/>
              <w:rPr>
                <w:color w:val="FF0000"/>
                <w:sz w:val="24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FB6546" w:rsidRPr="00851976" w:rsidRDefault="00FB6546" w:rsidP="00505D47">
            <w:pPr>
              <w:spacing w:line="480" w:lineRule="auto"/>
              <w:rPr>
                <w:color w:val="FF0000"/>
                <w:sz w:val="24"/>
              </w:rPr>
            </w:pPr>
          </w:p>
        </w:tc>
      </w:tr>
    </w:tbl>
    <w:p w:rsidR="00DC6956" w:rsidRDefault="00DC6956" w:rsidP="00317766">
      <w:pPr>
        <w:spacing w:line="360" w:lineRule="auto"/>
        <w:jc w:val="both"/>
        <w:rPr>
          <w:rFonts w:eastAsia="Calibri"/>
          <w:sz w:val="24"/>
        </w:rPr>
      </w:pPr>
    </w:p>
    <w:p w:rsidR="00DC6956" w:rsidRDefault="00DC6956" w:rsidP="00317766">
      <w:pPr>
        <w:spacing w:line="360" w:lineRule="auto"/>
        <w:jc w:val="both"/>
        <w:rPr>
          <w:rFonts w:eastAsia="Calibri"/>
          <w:sz w:val="24"/>
        </w:rPr>
      </w:pPr>
    </w:p>
    <w:p w:rsidR="00DC6956" w:rsidRDefault="00DC6956" w:rsidP="00317766">
      <w:pPr>
        <w:spacing w:line="360" w:lineRule="auto"/>
        <w:jc w:val="both"/>
        <w:rPr>
          <w:rFonts w:eastAsia="Calibri"/>
          <w:sz w:val="24"/>
        </w:rPr>
      </w:pPr>
    </w:p>
    <w:p w:rsidR="00DC6956" w:rsidRDefault="00DC6956" w:rsidP="00317766">
      <w:pPr>
        <w:spacing w:line="360" w:lineRule="auto"/>
        <w:jc w:val="both"/>
        <w:rPr>
          <w:rFonts w:eastAsia="Calibri"/>
          <w:sz w:val="24"/>
        </w:rPr>
      </w:pPr>
    </w:p>
    <w:p w:rsidR="00DC6956" w:rsidRDefault="00DC6956" w:rsidP="00317766">
      <w:pPr>
        <w:spacing w:line="360" w:lineRule="auto"/>
        <w:jc w:val="both"/>
      </w:pPr>
    </w:p>
    <w:p w:rsidR="00317766" w:rsidRDefault="00317766" w:rsidP="00616EC6"/>
    <w:p w:rsidR="00616EC6" w:rsidRDefault="00616EC6" w:rsidP="00616EC6"/>
    <w:p w:rsidR="00616EC6" w:rsidRDefault="00616EC6" w:rsidP="00616EC6"/>
    <w:p w:rsidR="00616EC6" w:rsidRDefault="00616EC6" w:rsidP="00616EC6">
      <w:pPr>
        <w:rPr>
          <w:color w:val="FF0000"/>
        </w:rPr>
      </w:pPr>
    </w:p>
    <w:p w:rsidR="00616EC6" w:rsidRDefault="00616EC6" w:rsidP="00616EC6">
      <w:pPr>
        <w:rPr>
          <w:color w:val="FF0000"/>
        </w:rPr>
      </w:pPr>
    </w:p>
    <w:p w:rsidR="00616EC6" w:rsidRDefault="00616EC6" w:rsidP="00616EC6">
      <w:pPr>
        <w:rPr>
          <w:color w:val="FF0000"/>
        </w:rPr>
      </w:pPr>
    </w:p>
    <w:p w:rsidR="00616EC6" w:rsidRDefault="00616EC6" w:rsidP="00616EC6">
      <w:pPr>
        <w:rPr>
          <w:color w:val="FF0000"/>
        </w:rPr>
      </w:pPr>
    </w:p>
    <w:p w:rsidR="00616EC6" w:rsidRDefault="00616EC6" w:rsidP="00616EC6">
      <w:pPr>
        <w:rPr>
          <w:color w:val="FF0000"/>
        </w:rPr>
      </w:pPr>
    </w:p>
    <w:p w:rsidR="00616EC6" w:rsidRDefault="00616EC6" w:rsidP="00616EC6">
      <w:pPr>
        <w:rPr>
          <w:color w:val="FF0000"/>
        </w:rPr>
      </w:pPr>
    </w:p>
    <w:p w:rsidR="00616EC6" w:rsidRDefault="00616EC6" w:rsidP="00616EC6">
      <w:pPr>
        <w:rPr>
          <w:color w:val="FF0000"/>
        </w:rPr>
      </w:pPr>
    </w:p>
    <w:p w:rsidR="00616EC6" w:rsidRDefault="00616EC6" w:rsidP="00616EC6">
      <w:pPr>
        <w:rPr>
          <w:color w:val="FF0000"/>
        </w:rPr>
      </w:pPr>
    </w:p>
    <w:p w:rsidR="00616EC6" w:rsidRDefault="00616EC6" w:rsidP="00616EC6">
      <w:pPr>
        <w:rPr>
          <w:color w:val="FF0000"/>
        </w:rPr>
      </w:pPr>
    </w:p>
    <w:p w:rsidR="00616EC6" w:rsidRDefault="00616EC6" w:rsidP="00616EC6">
      <w:pPr>
        <w:rPr>
          <w:color w:val="FF0000"/>
        </w:rPr>
      </w:pPr>
    </w:p>
    <w:p w:rsidR="00913843" w:rsidRDefault="00BF4EB5">
      <w:pPr>
        <w:rPr>
          <w:color w:val="FF0000"/>
        </w:rPr>
      </w:pPr>
      <w:r w:rsidRPr="00BF4EB5"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42" type="#_x0000_t75" style="position:absolute;margin-left:222.75pt;margin-top:252pt;width:129.25pt;height:47.1pt;z-index:251615744">
            <v:imagedata r:id="rId7" o:title=""/>
          </v:shape>
          <o:OLEObject Type="Embed" ProgID="ChemDraw.Document.6.0" ShapeID="_x0000_s1142" DrawAspect="Content" ObjectID="_1630520129" r:id="rId8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6610985" cy="7566025"/>
            <wp:effectExtent l="19050" t="0" r="0" b="0"/>
            <wp:docPr id="4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985" cy="756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0833" w:rsidRDefault="00490833">
      <w:pPr>
        <w:rPr>
          <w:color w:val="FF0000"/>
        </w:rPr>
      </w:pPr>
    </w:p>
    <w:p w:rsidR="00490833" w:rsidRDefault="00490833">
      <w:pPr>
        <w:rPr>
          <w:color w:val="FF0000"/>
        </w:rPr>
      </w:pPr>
    </w:p>
    <w:p w:rsidR="00490833" w:rsidRDefault="00490833">
      <w:pPr>
        <w:rPr>
          <w:color w:val="FF0000"/>
        </w:rPr>
      </w:pPr>
    </w:p>
    <w:p w:rsidR="00834E24" w:rsidRDefault="00BF4EB5">
      <w:pPr>
        <w:rPr>
          <w:color w:val="FF0000"/>
        </w:rPr>
      </w:pPr>
      <w:r>
        <w:rPr>
          <w:noProof/>
          <w:color w:val="FF0000"/>
          <w:lang w:val="en-US" w:eastAsia="en-US"/>
        </w:rPr>
        <w:lastRenderedPageBreak/>
        <w:pict>
          <v:shape id="_x0000_s1143" type="#_x0000_t75" style="position:absolute;margin-left:220.5pt;margin-top:231.3pt;width:123.5pt;height:46.5pt;z-index:251616768">
            <v:imagedata r:id="rId10" o:title=""/>
          </v:shape>
          <o:OLEObject Type="Embed" ProgID="ChemDraw.Document.6.0" ShapeID="_x0000_s1143" DrawAspect="Content" ObjectID="_1630520130" r:id="rId11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7525385" cy="5713095"/>
            <wp:effectExtent l="0" t="914400" r="0" b="878205"/>
            <wp:docPr id="5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25385" cy="571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E24" w:rsidRDefault="00834E24">
      <w:pPr>
        <w:rPr>
          <w:color w:val="FF0000"/>
        </w:rPr>
      </w:pPr>
    </w:p>
    <w:p w:rsidR="00834E24" w:rsidRDefault="00834E24">
      <w:pPr>
        <w:rPr>
          <w:color w:val="FF0000"/>
        </w:rPr>
      </w:pPr>
    </w:p>
    <w:p w:rsidR="00737D97" w:rsidRDefault="00834E24">
      <w:pPr>
        <w:rPr>
          <w:color w:val="FF0000"/>
        </w:rPr>
      </w:pPr>
      <w:r>
        <w:rPr>
          <w:noProof/>
          <w:color w:val="FF0000"/>
          <w:lang w:val="en-US" w:eastAsia="en-US" w:bidi="te-IN"/>
        </w:rPr>
        <w:lastRenderedPageBreak/>
        <w:pict>
          <v:shape id="_x0000_s1924" type="#_x0000_t75" style="position:absolute;margin-left:155.25pt;margin-top:264.4pt;width:153.55pt;height:62pt;z-index:251694592">
            <v:imagedata r:id="rId13" o:title=""/>
          </v:shape>
          <o:OLEObject Type="Embed" ProgID="ChemDraw.Document.6.0" ShapeID="_x0000_s1924" DrawAspect="Content" ObjectID="_1630520131" r:id="rId14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5777865" cy="7962265"/>
            <wp:effectExtent l="19050" t="0" r="0" b="0"/>
            <wp:docPr id="6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865" cy="7962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D97" w:rsidRDefault="00834E24" w:rsidP="00834E24">
      <w:pPr>
        <w:jc w:val="center"/>
        <w:rPr>
          <w:color w:val="FF0000"/>
        </w:rPr>
      </w:pPr>
      <w:r>
        <w:rPr>
          <w:noProof/>
          <w:color w:val="FF0000"/>
          <w:lang w:val="en-US" w:eastAsia="en-US" w:bidi="te-IN"/>
        </w:rPr>
        <w:lastRenderedPageBreak/>
        <w:pict>
          <v:shape id="_x0000_s1925" type="#_x0000_t75" style="position:absolute;left:0;text-align:left;margin-left:161.4pt;margin-top:175.2pt;width:141.8pt;height:56.2pt;z-index:251695616">
            <v:imagedata r:id="rId16" o:title=""/>
          </v:shape>
          <o:OLEObject Type="Embed" ProgID="ChemDraw.Document.6.0" ShapeID="_x0000_s1925" DrawAspect="Content" ObjectID="_1630520208" r:id="rId17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7711440" cy="5114290"/>
            <wp:effectExtent l="0" t="1295400" r="0" b="1286510"/>
            <wp:docPr id="7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11440" cy="511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D97" w:rsidRDefault="00BF4EB5">
      <w:pPr>
        <w:rPr>
          <w:color w:val="FF0000"/>
        </w:rPr>
      </w:pPr>
      <w:r w:rsidRPr="00BF4EB5">
        <w:rPr>
          <w:noProof/>
        </w:rPr>
        <w:lastRenderedPageBreak/>
        <w:pict>
          <v:shape id="_x0000_s1146" type="#_x0000_t75" style="position:absolute;margin-left:173.25pt;margin-top:249.75pt;width:128.35pt;height:67.85pt;z-index:251617792">
            <v:imagedata r:id="rId19" o:title=""/>
          </v:shape>
          <o:OLEObject Type="Embed" ProgID="ChemDraw.Document.6.0" ShapeID="_x0000_s1146" DrawAspect="Content" ObjectID="_1630520132" r:id="rId20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5939790" cy="8091805"/>
            <wp:effectExtent l="19050" t="0" r="3810" b="0"/>
            <wp:docPr id="8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091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7C4" w:rsidRDefault="00BF4EB5">
      <w:pPr>
        <w:rPr>
          <w:color w:val="FF0000"/>
        </w:rPr>
      </w:pPr>
      <w:r>
        <w:rPr>
          <w:noProof/>
          <w:color w:val="FF0000"/>
          <w:lang w:val="en-US" w:eastAsia="en-US"/>
        </w:rPr>
        <w:lastRenderedPageBreak/>
        <w:pict>
          <v:shape id="_x0000_s1147" type="#_x0000_t75" style="position:absolute;margin-left:220.5pt;margin-top:235.2pt;width:145.1pt;height:81.6pt;z-index:251618816">
            <v:imagedata r:id="rId22" o:title=""/>
          </v:shape>
          <o:OLEObject Type="Embed" ProgID="ChemDraw.Document.6.0" ShapeID="_x0000_s1147" DrawAspect="Content" ObjectID="_1630520133" r:id="rId23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7404100" cy="5713095"/>
            <wp:effectExtent l="0" t="838200" r="0" b="821055"/>
            <wp:docPr id="9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04100" cy="571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7C4" w:rsidRDefault="000E47C4">
      <w:pPr>
        <w:rPr>
          <w:color w:val="FF0000"/>
        </w:rPr>
      </w:pPr>
    </w:p>
    <w:p w:rsidR="000E47C4" w:rsidRDefault="000E47C4">
      <w:pPr>
        <w:rPr>
          <w:color w:val="FF0000"/>
        </w:rPr>
      </w:pPr>
    </w:p>
    <w:p w:rsidR="003220AC" w:rsidRDefault="003220AC">
      <w:pPr>
        <w:rPr>
          <w:color w:val="FF0000"/>
        </w:rPr>
      </w:pPr>
    </w:p>
    <w:p w:rsidR="003220AC" w:rsidRDefault="00BF4EB5" w:rsidP="003A73ED">
      <w:r w:rsidRPr="00BF4EB5">
        <w:rPr>
          <w:noProof/>
        </w:rPr>
        <w:lastRenderedPageBreak/>
        <w:pict>
          <v:shape id="_x0000_s1572" type="#_x0000_t75" style="position:absolute;margin-left:241.5pt;margin-top:280pt;width:149.7pt;height:68pt;z-index:251681280">
            <v:imagedata r:id="rId25" o:title=""/>
          </v:shape>
          <o:OLEObject Type="Embed" ProgID="ChemDraw.Document.6.0" ShapeID="_x0000_s1572" DrawAspect="Content" ObjectID="_1630520134" r:id="rId26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5607685" cy="7865745"/>
            <wp:effectExtent l="19050" t="0" r="0" b="0"/>
            <wp:docPr id="10" name="Picture 16" descr="C:\Users\HOME\Desktop\spectras rescan\SPECRTAS-RESCAN-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OME\Desktop\spectras rescan\SPECRTAS-RESCAN-000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7865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4E24">
        <w:t xml:space="preserve">       </w:t>
      </w:r>
      <w:r w:rsidR="003A73ED">
        <w:tab/>
      </w:r>
      <w:r w:rsidRPr="00BF4EB5">
        <w:rPr>
          <w:noProof/>
          <w:color w:val="FF0000"/>
          <w:lang w:val="en-US" w:eastAsia="en-US"/>
        </w:rPr>
        <w:lastRenderedPageBreak/>
        <w:pict>
          <v:shape id="_x0000_s1573" type="#_x0000_t75" style="position:absolute;margin-left:231.75pt;margin-top:263.75pt;width:141.05pt;height:61.85pt;z-index:251682304;mso-position-horizontal-relative:text;mso-position-vertical-relative:text">
            <v:imagedata r:id="rId28" o:title=""/>
          </v:shape>
          <o:OLEObject Type="Embed" ProgID="ChemDraw.Document.6.0" ShapeID="_x0000_s1573" DrawAspect="Content" ObjectID="_1630520135" r:id="rId29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5728970" cy="8197215"/>
            <wp:effectExtent l="19050" t="0" r="5080" b="0"/>
            <wp:docPr id="11" name="Picture 17" descr="C:\Users\HOME\Desktop\spectras rescan\SPECRTAS-RESCAN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OME\Desktop\spectras rescan\SPECRTAS-RESCAN-00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970" cy="819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0AC" w:rsidRDefault="00C07FD9">
      <w:pPr>
        <w:rPr>
          <w:color w:val="FF0000"/>
        </w:rPr>
      </w:pPr>
      <w:r w:rsidRPr="00BF4EB5">
        <w:rPr>
          <w:noProof/>
          <w:lang w:val="en-IN" w:eastAsia="en-IN"/>
        </w:rPr>
        <w:lastRenderedPageBreak/>
        <w:pict>
          <v:shape id="_x0000_s1700" type="#_x0000_t75" style="position:absolute;margin-left:221.55pt;margin-top:292.8pt;width:156.85pt;height:63.2pt;z-index:251688448">
            <v:imagedata r:id="rId31" o:title=""/>
          </v:shape>
          <o:OLEObject Type="Embed" ProgID="ChemDraw.Document.6.0" ShapeID="_x0000_s1700" DrawAspect="Content" ObjectID="_1630520136" r:id="rId32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6287770" cy="7962265"/>
            <wp:effectExtent l="19050" t="0" r="0" b="0"/>
            <wp:docPr id="12" name="Picture 2" descr="C:\Users\HOME\Desktop\RESCAN 3\Rescan-3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Desktop\RESCAN 3\Rescan-3-001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10577" t="7306" r="12019" b="8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770" cy="7962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0AC" w:rsidRDefault="00BF4EB5">
      <w:pPr>
        <w:rPr>
          <w:color w:val="FF0000"/>
        </w:rPr>
      </w:pPr>
      <w:r>
        <w:rPr>
          <w:noProof/>
          <w:color w:val="FF0000"/>
          <w:lang w:val="en-US" w:eastAsia="en-US"/>
        </w:rPr>
        <w:lastRenderedPageBreak/>
        <w:pict>
          <v:shape id="_x0000_s1575" type="#_x0000_t75" style="position:absolute;margin-left:214.5pt;margin-top:260.8pt;width:171.1pt;height:58.05pt;z-index:251683328">
            <v:imagedata r:id="rId34" o:title=""/>
          </v:shape>
          <o:OLEObject Type="Embed" ProgID="ChemDraw.Document.6.0" ShapeID="_x0000_s1575" DrawAspect="Content" ObjectID="_1630520137" r:id="rId35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5728970" cy="7857490"/>
            <wp:effectExtent l="19050" t="0" r="5080" b="0"/>
            <wp:docPr id="13" name="Picture 19" descr="C:\Users\HOME\Desktop\spectras rescan\SPECRTAS-RESCAN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OME\Desktop\spectras rescan\SPECRTAS-RESCAN-003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970" cy="7857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0AC" w:rsidRDefault="00BF4EB5">
      <w:pPr>
        <w:rPr>
          <w:color w:val="FF0000"/>
        </w:rPr>
      </w:pPr>
      <w:r w:rsidRPr="00BF4EB5">
        <w:rPr>
          <w:noProof/>
        </w:rPr>
        <w:lastRenderedPageBreak/>
        <w:pict>
          <v:shape id="_x0000_s1576" type="#_x0000_t75" style="position:absolute;margin-left:186pt;margin-top:314.25pt;width:140.4pt;height:56.95pt;z-index:251684352">
            <v:imagedata r:id="rId37" o:title=""/>
          </v:shape>
          <o:OLEObject Type="Embed" ProgID="ChemDraw.Document.6.0" ShapeID="_x0000_s1576" DrawAspect="Content" ObjectID="_1630520138" r:id="rId38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5737225" cy="8286115"/>
            <wp:effectExtent l="19050" t="0" r="0" b="0"/>
            <wp:docPr id="14" name="Picture 20" descr="C:\Users\HOME\Desktop\spectras rescan\SPECRTAS-RESCAN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OME\Desktop\spectras rescan\SPECRTAS-RESCAN-004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225" cy="8286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0AC" w:rsidRDefault="00BF4EB5">
      <w:pPr>
        <w:rPr>
          <w:color w:val="FF0000"/>
        </w:rPr>
      </w:pPr>
      <w:r w:rsidRPr="00BF4EB5">
        <w:rPr>
          <w:noProof/>
          <w:lang w:val="en-IN" w:eastAsia="en-IN"/>
        </w:rPr>
        <w:lastRenderedPageBreak/>
        <w:pict>
          <v:shape id="_x0000_s1640" type="#_x0000_t75" style="position:absolute;margin-left:168pt;margin-top:303.25pt;width:138.4pt;height:56.75pt;z-index:251686400">
            <v:imagedata r:id="rId40" o:title=""/>
          </v:shape>
          <o:OLEObject Type="Embed" ProgID="ChemDraw.Document.6.0" ShapeID="_x0000_s1640" DrawAspect="Content" ObjectID="_1630520139" r:id="rId41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5656580" cy="8302625"/>
            <wp:effectExtent l="19050" t="0" r="1270" b="0"/>
            <wp:docPr id="15" name="Picture 21" descr="C:\Users\HOME\Desktop\spectras rescan\SPECRTAS-RESCAN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OME\Desktop\spectras rescan\SPECRTAS-RESCAN-005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580" cy="830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0AC" w:rsidRDefault="003220AC">
      <w:pPr>
        <w:rPr>
          <w:color w:val="FF0000"/>
        </w:rPr>
      </w:pPr>
    </w:p>
    <w:p w:rsidR="003220AC" w:rsidRDefault="00BF4EB5">
      <w:pPr>
        <w:rPr>
          <w:color w:val="FF0000"/>
        </w:rPr>
      </w:pPr>
      <w:r w:rsidRPr="00BF4EB5">
        <w:rPr>
          <w:noProof/>
        </w:rPr>
        <w:pict>
          <v:shape id="_x0000_s1578" type="#_x0000_t75" style="position:absolute;margin-left:189.75pt;margin-top:282.75pt;width:168.65pt;height:69.75pt;z-index:251685376">
            <v:imagedata r:id="rId43" o:title=""/>
          </v:shape>
          <o:OLEObject Type="Embed" ProgID="ChemDraw.Document.6.0" ShapeID="_x0000_s1578" DrawAspect="Content" ObjectID="_1630520140" r:id="rId44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5737225" cy="7679055"/>
            <wp:effectExtent l="19050" t="0" r="0" b="0"/>
            <wp:docPr id="16" name="Picture 22" descr="C:\Users\HOME\Desktop\spectras rescan\SPECRTAS-RESCAN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OME\Desktop\spectras rescan\SPECRTAS-RESCAN-006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225" cy="767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0AC" w:rsidRDefault="003220AC">
      <w:pPr>
        <w:rPr>
          <w:color w:val="FF0000"/>
        </w:rPr>
      </w:pPr>
    </w:p>
    <w:p w:rsidR="003220AC" w:rsidRDefault="003220AC">
      <w:pPr>
        <w:rPr>
          <w:color w:val="FF0000"/>
        </w:rPr>
      </w:pPr>
    </w:p>
    <w:p w:rsidR="003220AC" w:rsidRDefault="002F4003">
      <w:pPr>
        <w:rPr>
          <w:color w:val="FF0000"/>
        </w:rPr>
      </w:pPr>
      <w:r w:rsidRPr="00BF4EB5">
        <w:rPr>
          <w:noProof/>
          <w:lang w:val="en-IN" w:eastAsia="en-IN"/>
        </w:rPr>
        <w:lastRenderedPageBreak/>
        <w:pict>
          <v:shape id="_x0000_s1641" type="#_x0000_t75" style="position:absolute;margin-left:174pt;margin-top:278.4pt;width:147.6pt;height:60.8pt;z-index:251687424">
            <v:imagedata r:id="rId46" o:title=""/>
          </v:shape>
          <o:OLEObject Type="Embed" ProgID="ChemDraw.Document.6.0" ShapeID="_x0000_s1641" DrawAspect="Content" ObjectID="_1630520141" r:id="rId47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5682615" cy="7870190"/>
            <wp:effectExtent l="95250" t="57150" r="70485" b="35560"/>
            <wp:docPr id="914" name="Picture 27" descr="C:\Users\HOME\Desktop\spectras rescan\SPECRTAS-RESCAN-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OME\Desktop\spectras rescan\SPECRTAS-RESCAN-007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4758" r="3036"/>
                    <a:stretch>
                      <a:fillRect/>
                    </a:stretch>
                  </pic:blipFill>
                  <pic:spPr bwMode="auto">
                    <a:xfrm rot="-60000">
                      <a:off x="0" y="0"/>
                      <a:ext cx="5682615" cy="7870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7C4" w:rsidRDefault="00BF4EB5">
      <w:pPr>
        <w:rPr>
          <w:color w:val="FF0000"/>
        </w:rPr>
      </w:pPr>
      <w:r w:rsidRPr="00BF4EB5">
        <w:rPr>
          <w:noProof/>
        </w:rPr>
        <w:lastRenderedPageBreak/>
        <w:pict>
          <v:shape id="_x0000_s1148" type="#_x0000_t75" style="position:absolute;margin-left:192.35pt;margin-top:274.5pt;width:161.25pt;height:47.9pt;z-index:251619840">
            <v:imagedata r:id="rId49" o:title=""/>
          </v:shape>
          <o:OLEObject Type="Embed" ProgID="ChemDraw.Document.6.0" ShapeID="_x0000_s1148" DrawAspect="Content" ObjectID="_1630520142" r:id="rId50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7768590" cy="5259705"/>
            <wp:effectExtent l="0" t="1257300" r="0" b="1236345"/>
            <wp:docPr id="17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68590" cy="525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7C4" w:rsidRDefault="000E47C4">
      <w:pPr>
        <w:rPr>
          <w:color w:val="FF0000"/>
        </w:rPr>
      </w:pPr>
    </w:p>
    <w:p w:rsidR="00032BE9" w:rsidRDefault="00032BE9">
      <w:pPr>
        <w:rPr>
          <w:color w:val="FF0000"/>
        </w:rPr>
      </w:pPr>
    </w:p>
    <w:p w:rsidR="00032BE9" w:rsidRDefault="00032BE9">
      <w:pPr>
        <w:rPr>
          <w:color w:val="FF0000"/>
        </w:rPr>
      </w:pPr>
    </w:p>
    <w:p w:rsidR="00032BE9" w:rsidRDefault="00032BE9">
      <w:pPr>
        <w:rPr>
          <w:color w:val="FF0000"/>
        </w:rPr>
      </w:pPr>
    </w:p>
    <w:p w:rsidR="00032BE9" w:rsidRDefault="00032BE9">
      <w:pPr>
        <w:rPr>
          <w:color w:val="FF0000"/>
        </w:rPr>
      </w:pPr>
    </w:p>
    <w:p w:rsidR="00032BE9" w:rsidRDefault="00B61AAF">
      <w:pPr>
        <w:rPr>
          <w:color w:val="FF0000"/>
        </w:rPr>
      </w:pPr>
      <w:r>
        <w:rPr>
          <w:noProof/>
          <w:color w:val="FF0000"/>
          <w:lang w:val="en-US" w:eastAsia="en-US"/>
        </w:rPr>
        <w:pict>
          <v:shape id="_x0000_s1149" type="#_x0000_t75" style="position:absolute;margin-left:174pt;margin-top:264.45pt;width:170.8pt;height:46.95pt;z-index:251620864">
            <v:imagedata r:id="rId52" o:title=""/>
          </v:shape>
          <o:OLEObject Type="Embed" ProgID="ChemDraw.Document.6.0" ShapeID="_x0000_s1149" DrawAspect="Content" ObjectID="_1630520143" r:id="rId53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7833360" cy="4944110"/>
            <wp:effectExtent l="0" t="1447800" r="0" b="1418590"/>
            <wp:docPr id="18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33360" cy="4944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2BE9" w:rsidRDefault="00BF4EB5">
      <w:pPr>
        <w:rPr>
          <w:color w:val="FF0000"/>
        </w:rPr>
      </w:pPr>
      <w:r w:rsidRPr="00BF4EB5">
        <w:rPr>
          <w:noProof/>
        </w:rPr>
        <w:lastRenderedPageBreak/>
        <w:pict>
          <v:shape id="_x0000_s1150" type="#_x0000_t75" style="position:absolute;margin-left:160.5pt;margin-top:233.85pt;width:173.9pt;height:42.15pt;z-index:251621888">
            <v:imagedata r:id="rId55" o:title=""/>
          </v:shape>
          <o:OLEObject Type="Embed" ProgID="ChemDraw.Document.6.0" ShapeID="_x0000_s1150" DrawAspect="Content" ObjectID="_1630520144" r:id="rId56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7550150" cy="5672455"/>
            <wp:effectExtent l="0" t="933450" r="0" b="918845"/>
            <wp:docPr id="19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50150" cy="567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2BE9" w:rsidRPr="00032BE9" w:rsidRDefault="00032BE9" w:rsidP="00032BE9"/>
    <w:p w:rsidR="00032BE9" w:rsidRPr="00032BE9" w:rsidRDefault="00032BE9" w:rsidP="00032BE9"/>
    <w:p w:rsidR="00032BE9" w:rsidRDefault="00032BE9" w:rsidP="00032BE9"/>
    <w:p w:rsidR="00032BE9" w:rsidRDefault="00032BE9" w:rsidP="00032BE9">
      <w:pPr>
        <w:tabs>
          <w:tab w:val="left" w:pos="8295"/>
        </w:tabs>
      </w:pPr>
      <w:r>
        <w:tab/>
      </w:r>
    </w:p>
    <w:p w:rsidR="00032BE9" w:rsidRDefault="00BF4EB5" w:rsidP="00032BE9">
      <w:pPr>
        <w:tabs>
          <w:tab w:val="left" w:pos="8295"/>
        </w:tabs>
      </w:pPr>
      <w:r>
        <w:rPr>
          <w:noProof/>
          <w:lang w:val="en-US" w:eastAsia="en-US"/>
        </w:rPr>
        <w:lastRenderedPageBreak/>
        <w:pict>
          <v:shape id="_x0000_s1151" type="#_x0000_t75" style="position:absolute;margin-left:172.5pt;margin-top:256.75pt;width:171.5pt;height:46.45pt;z-index:251622912">
            <v:imagedata r:id="rId58" o:title=""/>
          </v:shape>
          <o:OLEObject Type="Embed" ProgID="ChemDraw.Document.6.0" ShapeID="_x0000_s1151" DrawAspect="Content" ObjectID="_1630520145" r:id="rId59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606665" cy="5850255"/>
            <wp:effectExtent l="0" t="876300" r="0" b="855345"/>
            <wp:docPr id="20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06665" cy="585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2BE9" w:rsidRPr="00032BE9" w:rsidRDefault="00032BE9" w:rsidP="00032BE9"/>
    <w:p w:rsidR="00032BE9" w:rsidRPr="00032BE9" w:rsidRDefault="00032BE9" w:rsidP="00032BE9"/>
    <w:p w:rsidR="00032BE9" w:rsidRDefault="00BF4EB5" w:rsidP="00032BE9">
      <w:pPr>
        <w:tabs>
          <w:tab w:val="left" w:pos="7095"/>
        </w:tabs>
      </w:pPr>
      <w:r w:rsidRPr="00BF4EB5">
        <w:rPr>
          <w:noProof/>
        </w:rPr>
        <w:lastRenderedPageBreak/>
        <w:pict>
          <v:shape id="_x0000_s1152" type="#_x0000_t75" style="position:absolute;margin-left:166.5pt;margin-top:267.2pt;width:167.1pt;height:49.6pt;z-index:251623936">
            <v:imagedata r:id="rId61" o:title=""/>
          </v:shape>
          <o:OLEObject Type="Embed" ProgID="ChemDraw.Document.6.0" ShapeID="_x0000_s1152" DrawAspect="Content" ObjectID="_1630520146" r:id="rId62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6320155" cy="7654925"/>
            <wp:effectExtent l="19050" t="0" r="4445" b="0"/>
            <wp:docPr id="21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765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2BE9" w:rsidRPr="00032BE9" w:rsidRDefault="00032BE9" w:rsidP="00032BE9"/>
    <w:p w:rsidR="00032BE9" w:rsidRPr="00032BE9" w:rsidRDefault="00032BE9" w:rsidP="00032BE9"/>
    <w:p w:rsidR="00032BE9" w:rsidRPr="00032BE9" w:rsidRDefault="00032BE9" w:rsidP="00032BE9"/>
    <w:p w:rsidR="00032BE9" w:rsidRDefault="00032BE9" w:rsidP="00032BE9"/>
    <w:p w:rsidR="00032BE9" w:rsidRDefault="00BF4EB5" w:rsidP="00032BE9">
      <w:pPr>
        <w:jc w:val="center"/>
      </w:pPr>
      <w:r>
        <w:rPr>
          <w:noProof/>
          <w:lang w:val="en-US" w:eastAsia="en-US"/>
        </w:rPr>
        <w:pict>
          <v:shape id="_x0000_s1153" type="#_x0000_t75" style="position:absolute;left:0;text-align:left;margin-left:184.5pt;margin-top:269.25pt;width:165.1pt;height:45.65pt;z-index:251624960">
            <v:imagedata r:id="rId64" o:title=""/>
          </v:shape>
          <o:OLEObject Type="Embed" ProgID="ChemDraw.Document.6.0" ShapeID="_x0000_s1153" DrawAspect="Content" ObjectID="_1630520147" r:id="rId65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639050" cy="5494655"/>
            <wp:effectExtent l="0" t="1066800" r="0" b="1058545"/>
            <wp:docPr id="22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39050" cy="5494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2BE9" w:rsidRPr="00032BE9" w:rsidRDefault="00032BE9" w:rsidP="00032BE9"/>
    <w:p w:rsidR="00032BE9" w:rsidRPr="00032BE9" w:rsidRDefault="00032BE9" w:rsidP="00032BE9"/>
    <w:p w:rsidR="00032BE9" w:rsidRPr="00032BE9" w:rsidRDefault="00032BE9" w:rsidP="00032BE9"/>
    <w:p w:rsidR="00032BE9" w:rsidRDefault="00BF4EB5" w:rsidP="00032BE9">
      <w:pPr>
        <w:jc w:val="center"/>
      </w:pPr>
      <w:r w:rsidRPr="00BF4EB5">
        <w:rPr>
          <w:noProof/>
        </w:rPr>
        <w:lastRenderedPageBreak/>
        <w:pict>
          <v:shape id="_x0000_s1154" type="#_x0000_t75" style="position:absolute;left:0;text-align:left;margin-left:198.95pt;margin-top:234.4pt;width:158.65pt;height:41.85pt;z-index:251625984">
            <v:imagedata r:id="rId67" o:title=""/>
          </v:shape>
          <o:OLEObject Type="Embed" ProgID="ChemDraw.Document.6.0" ShapeID="_x0000_s1154" DrawAspect="Content" ObjectID="_1630520148" r:id="rId68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8148955" cy="5251450"/>
            <wp:effectExtent l="0" t="1447800" r="0" b="1435100"/>
            <wp:docPr id="23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48955" cy="525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2BE9" w:rsidRDefault="00032BE9" w:rsidP="00032BE9">
      <w:pPr>
        <w:jc w:val="center"/>
      </w:pPr>
    </w:p>
    <w:p w:rsidR="003220AC" w:rsidRDefault="00BF4EB5" w:rsidP="00032BE9">
      <w:pPr>
        <w:jc w:val="center"/>
      </w:pPr>
      <w:r>
        <w:rPr>
          <w:noProof/>
          <w:lang w:val="en-US" w:eastAsia="en-US"/>
        </w:rPr>
        <w:pict>
          <v:shape id="_x0000_s1155" type="#_x0000_t75" style="position:absolute;left:0;text-align:left;margin-left:152.45pt;margin-top:237.3pt;width:161.95pt;height:44.7pt;z-index:251627008">
            <v:imagedata r:id="rId70" o:title=""/>
          </v:shape>
          <o:OLEObject Type="Embed" ProgID="ChemDraw.Document.6.0" ShapeID="_x0000_s1155" DrawAspect="Content" ObjectID="_1630520149" r:id="rId71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5947410" cy="7994650"/>
            <wp:effectExtent l="19050" t="0" r="0" b="0"/>
            <wp:docPr id="24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 t="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799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0AC" w:rsidRPr="003220AC" w:rsidRDefault="003220AC" w:rsidP="003220AC"/>
    <w:p w:rsidR="003220AC" w:rsidRDefault="00BF4EB5" w:rsidP="003220AC">
      <w:pPr>
        <w:tabs>
          <w:tab w:val="left" w:pos="6285"/>
        </w:tabs>
      </w:pPr>
      <w:r w:rsidRPr="00BF4EB5">
        <w:rPr>
          <w:noProof/>
        </w:rPr>
        <w:pict>
          <v:shape id="_x0000_s1156" type="#_x0000_t75" style="position:absolute;margin-left:186.75pt;margin-top:237pt;width:156.45pt;height:43.5pt;z-index:251628032">
            <v:imagedata r:id="rId73" o:title=""/>
          </v:shape>
          <o:OLEObject Type="Embed" ProgID="ChemDraw.Document.6.0" ShapeID="_x0000_s1156" DrawAspect="Content" ObjectID="_1630520150" r:id="rId74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509510" cy="5397500"/>
            <wp:effectExtent l="0" t="1047750" r="0" b="1041400"/>
            <wp:docPr id="25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09510" cy="539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0AC" w:rsidRPr="003220AC" w:rsidRDefault="003220AC" w:rsidP="003220AC"/>
    <w:p w:rsidR="003220AC" w:rsidRPr="003220AC" w:rsidRDefault="003220AC" w:rsidP="003220AC"/>
    <w:p w:rsidR="003220AC" w:rsidRPr="003220AC" w:rsidRDefault="003220AC" w:rsidP="003220AC"/>
    <w:p w:rsidR="003220AC" w:rsidRDefault="003220AC" w:rsidP="003220AC"/>
    <w:p w:rsidR="00095E11" w:rsidRDefault="00095E11" w:rsidP="003220AC"/>
    <w:p w:rsidR="00095E11" w:rsidRDefault="00095E11" w:rsidP="003220AC"/>
    <w:p w:rsidR="00095E11" w:rsidRDefault="00095E11" w:rsidP="003220AC"/>
    <w:p w:rsidR="00095E11" w:rsidRPr="003220AC" w:rsidRDefault="00095E11" w:rsidP="003220AC"/>
    <w:p w:rsidR="003220AC" w:rsidRDefault="00BF4EB5" w:rsidP="003220AC">
      <w:pPr>
        <w:tabs>
          <w:tab w:val="left" w:pos="6840"/>
        </w:tabs>
      </w:pPr>
      <w:r>
        <w:rPr>
          <w:noProof/>
          <w:lang w:val="en-US" w:eastAsia="en-US"/>
        </w:rPr>
        <w:pict>
          <v:shape id="_x0000_s1157" type="#_x0000_t75" style="position:absolute;margin-left:198.75pt;margin-top:256.9pt;width:154.05pt;height:47.35pt;z-index:251629056">
            <v:imagedata r:id="rId76" o:title=""/>
          </v:shape>
          <o:OLEObject Type="Embed" ProgID="ChemDraw.Document.6.0" ShapeID="_x0000_s1157" DrawAspect="Content" ObjectID="_1630520151" r:id="rId77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258685" cy="5243830"/>
            <wp:effectExtent l="0" t="1009650" r="0" b="985520"/>
            <wp:docPr id="26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58685" cy="524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0AC" w:rsidRDefault="003220AC" w:rsidP="003220AC">
      <w:pPr>
        <w:tabs>
          <w:tab w:val="left" w:pos="6840"/>
        </w:tabs>
      </w:pPr>
    </w:p>
    <w:p w:rsidR="003220AC" w:rsidRDefault="003220AC" w:rsidP="003220AC">
      <w:pPr>
        <w:tabs>
          <w:tab w:val="left" w:pos="6840"/>
        </w:tabs>
      </w:pPr>
    </w:p>
    <w:p w:rsidR="009D0D3B" w:rsidRDefault="009D0D3B" w:rsidP="003220AC">
      <w:pPr>
        <w:tabs>
          <w:tab w:val="left" w:pos="6840"/>
        </w:tabs>
      </w:pPr>
    </w:p>
    <w:p w:rsidR="009D0D3B" w:rsidRDefault="009D0D3B" w:rsidP="003220AC">
      <w:pPr>
        <w:tabs>
          <w:tab w:val="left" w:pos="6840"/>
        </w:tabs>
      </w:pPr>
    </w:p>
    <w:p w:rsidR="009D0D3B" w:rsidRDefault="00BF4EB5" w:rsidP="003220AC">
      <w:pPr>
        <w:tabs>
          <w:tab w:val="left" w:pos="6840"/>
        </w:tabs>
      </w:pPr>
      <w:r w:rsidRPr="00BF4EB5">
        <w:rPr>
          <w:noProof/>
        </w:rPr>
        <w:pict>
          <v:shape id="_x0000_s1158" type="#_x0000_t75" style="position:absolute;margin-left:104.2pt;margin-top:223.65pt;width:167pt;height:41.05pt;z-index:251630080">
            <v:imagedata r:id="rId79" o:title=""/>
          </v:shape>
          <o:OLEObject Type="Embed" ProgID="ChemDraw.Document.6.0" ShapeID="_x0000_s1158" DrawAspect="Content" ObjectID="_1630520152" r:id="rId80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031990" cy="5211445"/>
            <wp:effectExtent l="0" t="914400" r="0" b="884555"/>
            <wp:docPr id="27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31990" cy="5211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D3B" w:rsidRDefault="009D0D3B" w:rsidP="003220AC">
      <w:pPr>
        <w:tabs>
          <w:tab w:val="left" w:pos="6840"/>
        </w:tabs>
      </w:pPr>
    </w:p>
    <w:p w:rsidR="009D0D3B" w:rsidRDefault="009D0D3B" w:rsidP="003220AC">
      <w:pPr>
        <w:tabs>
          <w:tab w:val="left" w:pos="6840"/>
        </w:tabs>
      </w:pPr>
    </w:p>
    <w:p w:rsidR="009D0D3B" w:rsidRDefault="009D0D3B" w:rsidP="003220AC">
      <w:pPr>
        <w:tabs>
          <w:tab w:val="left" w:pos="6840"/>
        </w:tabs>
      </w:pPr>
    </w:p>
    <w:p w:rsidR="009D0D3B" w:rsidRDefault="00BF4EB5" w:rsidP="003220AC">
      <w:pPr>
        <w:tabs>
          <w:tab w:val="left" w:pos="6840"/>
        </w:tabs>
      </w:pPr>
      <w:r>
        <w:rPr>
          <w:noProof/>
          <w:lang w:val="en-US" w:eastAsia="en-US"/>
        </w:rPr>
        <w:lastRenderedPageBreak/>
        <w:pict>
          <v:shape id="_x0000_s1159" type="#_x0000_t75" style="position:absolute;margin-left:99.4pt;margin-top:250.05pt;width:179pt;height:56.35pt;z-index:251631104">
            <v:imagedata r:id="rId82" o:title=""/>
          </v:shape>
          <o:OLEObject Type="Embed" ProgID="ChemDraw.Document.6.0" ShapeID="_x0000_s1159" DrawAspect="Content" ObjectID="_1630520153" r:id="rId83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444740" cy="5373370"/>
            <wp:effectExtent l="0" t="1028700" r="0" b="1008380"/>
            <wp:docPr id="28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44740" cy="5373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D3B" w:rsidRPr="009D0D3B" w:rsidRDefault="009D0D3B" w:rsidP="009D0D3B"/>
    <w:p w:rsidR="009D0D3B" w:rsidRPr="009D0D3B" w:rsidRDefault="009D0D3B" w:rsidP="009D0D3B"/>
    <w:p w:rsidR="009D0D3B" w:rsidRPr="009D0D3B" w:rsidRDefault="009D0D3B" w:rsidP="009D0D3B"/>
    <w:p w:rsidR="009D0D3B" w:rsidRPr="009D0D3B" w:rsidRDefault="009D0D3B" w:rsidP="009D0D3B"/>
    <w:p w:rsidR="009D0D3B" w:rsidRPr="009D0D3B" w:rsidRDefault="009D0D3B" w:rsidP="009D0D3B"/>
    <w:p w:rsidR="009D0D3B" w:rsidRPr="009D0D3B" w:rsidRDefault="009D0D3B" w:rsidP="009D0D3B"/>
    <w:p w:rsidR="009D0D3B" w:rsidRPr="009D0D3B" w:rsidRDefault="009D0D3B" w:rsidP="009D0D3B"/>
    <w:p w:rsidR="009D0D3B" w:rsidRPr="009D0D3B" w:rsidRDefault="009D0D3B" w:rsidP="009D0D3B"/>
    <w:p w:rsidR="009D0D3B" w:rsidRPr="009D0D3B" w:rsidRDefault="00BF4EB5" w:rsidP="009D0D3B">
      <w:r w:rsidRPr="00BF4EB5">
        <w:rPr>
          <w:noProof/>
        </w:rPr>
        <w:pict>
          <v:shape id="_x0000_s1160" type="#_x0000_t75" style="position:absolute;margin-left:138.75pt;margin-top:261.65pt;width:186.85pt;height:48.65pt;z-index:251632128">
            <v:imagedata r:id="rId85" o:title=""/>
          </v:shape>
          <o:OLEObject Type="Embed" ProgID="ChemDraw.Document.6.0" ShapeID="_x0000_s1160" DrawAspect="Content" ObjectID="_1630520154" r:id="rId86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6845935" cy="5373370"/>
            <wp:effectExtent l="0" t="742950" r="0" b="722630"/>
            <wp:docPr id="29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45935" cy="5373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D3B" w:rsidRDefault="00BF4EB5" w:rsidP="009D0D3B">
      <w:pPr>
        <w:tabs>
          <w:tab w:val="left" w:pos="5880"/>
        </w:tabs>
      </w:pPr>
      <w:r>
        <w:rPr>
          <w:noProof/>
          <w:lang w:val="en-US" w:eastAsia="en-US"/>
        </w:rPr>
        <w:lastRenderedPageBreak/>
        <w:pict>
          <v:shape id="_x0000_s1161" type="#_x0000_t75" style="position:absolute;margin-left:109.85pt;margin-top:372.8pt;width:206.95pt;height:49.6pt;z-index:251633152">
            <v:imagedata r:id="rId88" o:title=""/>
          </v:shape>
          <o:OLEObject Type="Embed" ProgID="ChemDraw.Document.6.0" ShapeID="_x0000_s1161" DrawAspect="Content" ObjectID="_1630520155" r:id="rId89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679055" cy="5478145"/>
            <wp:effectExtent l="0" t="1104900" r="0" b="1075055"/>
            <wp:docPr id="30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79055" cy="5478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D3B" w:rsidRPr="009D0D3B" w:rsidRDefault="009D0D3B" w:rsidP="009D0D3B"/>
    <w:p w:rsidR="009D0D3B" w:rsidRPr="009D0D3B" w:rsidRDefault="009D0D3B" w:rsidP="009D0D3B"/>
    <w:p w:rsidR="009D0D3B" w:rsidRPr="009D0D3B" w:rsidRDefault="009D0D3B" w:rsidP="009D0D3B"/>
    <w:p w:rsidR="009D0D3B" w:rsidRPr="009D0D3B" w:rsidRDefault="009D0D3B" w:rsidP="009D0D3B"/>
    <w:p w:rsidR="009D0D3B" w:rsidRPr="009D0D3B" w:rsidRDefault="009D0D3B" w:rsidP="009D0D3B"/>
    <w:p w:rsidR="009D0D3B" w:rsidRDefault="00BF4EB5" w:rsidP="009D0D3B">
      <w:pPr>
        <w:tabs>
          <w:tab w:val="left" w:pos="7485"/>
        </w:tabs>
      </w:pPr>
      <w:r w:rsidRPr="00BF4EB5">
        <w:rPr>
          <w:noProof/>
        </w:rPr>
        <w:pict>
          <v:shape id="_x0000_s1162" type="#_x0000_t75" style="position:absolute;margin-left:137.8pt;margin-top:264.2pt;width:173.4pt;height:52.8pt;z-index:251634176">
            <v:imagedata r:id="rId91" o:title=""/>
          </v:shape>
          <o:OLEObject Type="Embed" ProgID="ChemDraw.Document.6.0" ShapeID="_x0000_s1162" DrawAspect="Content" ObjectID="_1630520156" r:id="rId92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477125" cy="5227320"/>
            <wp:effectExtent l="0" t="1123950" r="0" b="1097280"/>
            <wp:docPr id="31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77125" cy="5227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D3B" w:rsidRPr="009D0D3B" w:rsidRDefault="009D0D3B" w:rsidP="009D0D3B"/>
    <w:p w:rsidR="009D0D3B" w:rsidRPr="009D0D3B" w:rsidRDefault="009D0D3B" w:rsidP="009D0D3B"/>
    <w:p w:rsidR="009D0D3B" w:rsidRDefault="009D0D3B" w:rsidP="009D0D3B"/>
    <w:p w:rsidR="009D0D3B" w:rsidRDefault="009D0D3B" w:rsidP="009D0D3B">
      <w:pPr>
        <w:tabs>
          <w:tab w:val="left" w:pos="5820"/>
        </w:tabs>
      </w:pPr>
      <w:r>
        <w:lastRenderedPageBreak/>
        <w:tab/>
      </w:r>
    </w:p>
    <w:p w:rsidR="009D0D3B" w:rsidRDefault="009D0D3B" w:rsidP="009D0D3B">
      <w:pPr>
        <w:tabs>
          <w:tab w:val="left" w:pos="5820"/>
        </w:tabs>
      </w:pPr>
    </w:p>
    <w:p w:rsidR="009D0D3B" w:rsidRDefault="009D0D3B" w:rsidP="009D0D3B">
      <w:pPr>
        <w:tabs>
          <w:tab w:val="left" w:pos="5820"/>
        </w:tabs>
      </w:pPr>
    </w:p>
    <w:p w:rsidR="009D0D3B" w:rsidRDefault="00BF4EB5" w:rsidP="009D0D3B">
      <w:pPr>
        <w:tabs>
          <w:tab w:val="left" w:pos="5820"/>
        </w:tabs>
      </w:pPr>
      <w:r>
        <w:rPr>
          <w:noProof/>
          <w:lang w:val="en-US" w:eastAsia="en-US"/>
        </w:rPr>
        <w:pict>
          <v:shape id="_x0000_s1163" type="#_x0000_t75" style="position:absolute;margin-left:127.75pt;margin-top:251.3pt;width:165.85pt;height:43pt;z-index:251635200">
            <v:imagedata r:id="rId94" o:title=""/>
          </v:shape>
          <o:OLEObject Type="Embed" ProgID="ChemDraw.Document.6.0" ShapeID="_x0000_s1163" DrawAspect="Content" ObjectID="_1630520157" r:id="rId95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185660" cy="4928235"/>
            <wp:effectExtent l="0" t="1123950" r="0" b="1110615"/>
            <wp:docPr id="32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85660" cy="4928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D3B" w:rsidRPr="009D0D3B" w:rsidRDefault="009D0D3B" w:rsidP="009D0D3B"/>
    <w:p w:rsidR="009D0D3B" w:rsidRDefault="009D0D3B" w:rsidP="009D0D3B"/>
    <w:p w:rsidR="00EA3D00" w:rsidRDefault="00BF4EB5" w:rsidP="009D0D3B">
      <w:pPr>
        <w:tabs>
          <w:tab w:val="left" w:pos="6765"/>
        </w:tabs>
      </w:pPr>
      <w:r w:rsidRPr="00BF4EB5">
        <w:rPr>
          <w:noProof/>
        </w:rPr>
        <w:lastRenderedPageBreak/>
        <w:pict>
          <v:shape id="_x0000_s1164" type="#_x0000_t75" style="position:absolute;margin-left:202.5pt;margin-top:272.25pt;width:170.3pt;height:50.15pt;z-index:251636224">
            <v:imagedata r:id="rId97" o:title=""/>
          </v:shape>
          <o:OLEObject Type="Embed" ProgID="ChemDraw.Document.6.0" ShapeID="_x0000_s1164" DrawAspect="Content" ObjectID="_1630520158" r:id="rId98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477125" cy="5688965"/>
            <wp:effectExtent l="0" t="895350" r="0" b="883285"/>
            <wp:docPr id="33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77125" cy="5688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D00" w:rsidRPr="00EA3D00" w:rsidRDefault="00EA3D00" w:rsidP="00EA3D00"/>
    <w:p w:rsidR="00EA3D00" w:rsidRPr="00EA3D00" w:rsidRDefault="00EA3D00" w:rsidP="00EA3D00"/>
    <w:p w:rsidR="00EA3D00" w:rsidRPr="00EA3D00" w:rsidRDefault="00EA3D00" w:rsidP="00EA3D00"/>
    <w:p w:rsidR="00EA3D00" w:rsidRDefault="00EA3D00" w:rsidP="00EA3D00"/>
    <w:p w:rsidR="00EA3D00" w:rsidRDefault="00BF4EB5" w:rsidP="00EA3D00">
      <w:r>
        <w:rPr>
          <w:noProof/>
          <w:lang w:val="en-US" w:eastAsia="en-US"/>
        </w:rPr>
        <w:lastRenderedPageBreak/>
        <w:pict>
          <v:shape id="_x0000_s1165" type="#_x0000_t75" style="position:absolute;margin-left:162.8pt;margin-top:241.6pt;width:163.6pt;height:44.15pt;z-index:251637248">
            <v:imagedata r:id="rId100" o:title=""/>
          </v:shape>
          <o:OLEObject Type="Embed" ProgID="ChemDraw.Document.6.0" ShapeID="_x0000_s1165" DrawAspect="Content" ObjectID="_1630520159" r:id="rId101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056120" cy="5138420"/>
            <wp:effectExtent l="0" t="952500" r="0" b="938530"/>
            <wp:docPr id="34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56120" cy="5138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139" w:rsidRDefault="00574139" w:rsidP="00EA3D00"/>
    <w:p w:rsidR="00574139" w:rsidRDefault="00574139" w:rsidP="00EA3D00"/>
    <w:p w:rsidR="001B2519" w:rsidRDefault="001B2519" w:rsidP="00EA3D00"/>
    <w:p w:rsidR="001B2519" w:rsidRDefault="001B2519" w:rsidP="00EA3D00"/>
    <w:p w:rsidR="001B2519" w:rsidRDefault="001B2519" w:rsidP="00EA3D00"/>
    <w:p w:rsidR="00574139" w:rsidRDefault="00574139" w:rsidP="00EA3D00"/>
    <w:p w:rsidR="00574139" w:rsidRDefault="00BF4EB5" w:rsidP="00EA3D00">
      <w:r w:rsidRPr="00BF4EB5">
        <w:rPr>
          <w:noProof/>
          <w:lang w:val="en-IN" w:eastAsia="en-IN"/>
        </w:rPr>
        <w:lastRenderedPageBreak/>
        <w:pict>
          <v:shape id="_x0000_s1760" type="#_x0000_t75" style="position:absolute;margin-left:134.35pt;margin-top:230.4pt;width:172.05pt;height:64pt;z-index:251692544">
            <v:imagedata r:id="rId103" o:title=""/>
          </v:shape>
          <o:OLEObject Type="Embed" ProgID="ChemDraw.Document.6.0" ShapeID="_x0000_s1760" DrawAspect="Content" ObjectID="_1630520160" r:id="rId104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5979795" cy="6894195"/>
            <wp:effectExtent l="19050" t="0" r="1905" b="0"/>
            <wp:docPr id="35" name="Picture 8" descr="C:\Users\HOME\Desktop\RESCAN 3\Rescan-3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\Desktop\RESCAN 3\Rescan-3-006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 l="10733" t="10886" r="11296" b="12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795" cy="689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139" w:rsidRDefault="00574139" w:rsidP="00EA3D00"/>
    <w:p w:rsidR="00574139" w:rsidRPr="00574139" w:rsidRDefault="00574139" w:rsidP="00574139"/>
    <w:p w:rsidR="00574139" w:rsidRPr="00574139" w:rsidRDefault="00574139" w:rsidP="00574139"/>
    <w:p w:rsidR="00574139" w:rsidRDefault="00574139" w:rsidP="00574139"/>
    <w:p w:rsidR="00574139" w:rsidRDefault="00574139" w:rsidP="00574139"/>
    <w:p w:rsidR="00574139" w:rsidRDefault="00574139" w:rsidP="00574139">
      <w:pPr>
        <w:jc w:val="right"/>
      </w:pPr>
    </w:p>
    <w:p w:rsidR="00574139" w:rsidRDefault="00BF4EB5" w:rsidP="00574139">
      <w:r>
        <w:rPr>
          <w:noProof/>
          <w:lang w:val="en-US" w:eastAsia="en-US"/>
        </w:rPr>
        <w:lastRenderedPageBreak/>
        <w:pict>
          <v:shape id="_x0000_s1167" type="#_x0000_t75" style="position:absolute;margin-left:196.5pt;margin-top:264pt;width:170.7pt;height:52pt;z-index:251638272">
            <v:imagedata r:id="rId106" o:title=""/>
          </v:shape>
          <o:OLEObject Type="Embed" ProgID="ChemDraw.Document.6.0" ShapeID="_x0000_s1167" DrawAspect="Content" ObjectID="_1630520161" r:id="rId107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468870" cy="5624195"/>
            <wp:effectExtent l="0" t="914400" r="0" b="909955"/>
            <wp:docPr id="36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68870" cy="562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139" w:rsidRPr="00574139" w:rsidRDefault="00574139" w:rsidP="00574139"/>
    <w:p w:rsidR="00574139" w:rsidRPr="00574139" w:rsidRDefault="00574139" w:rsidP="00574139"/>
    <w:p w:rsidR="00574139" w:rsidRPr="00574139" w:rsidRDefault="00574139" w:rsidP="00574139"/>
    <w:p w:rsidR="00574139" w:rsidRDefault="00574139" w:rsidP="00574139"/>
    <w:p w:rsidR="00FE4138" w:rsidRDefault="00FE4138" w:rsidP="00574139"/>
    <w:p w:rsidR="00FE4138" w:rsidRPr="00574139" w:rsidRDefault="00FE4138" w:rsidP="00574139"/>
    <w:p w:rsidR="00F239F5" w:rsidRDefault="00BF4EB5" w:rsidP="00574139">
      <w:pPr>
        <w:tabs>
          <w:tab w:val="left" w:pos="8550"/>
        </w:tabs>
      </w:pPr>
      <w:r w:rsidRPr="00BF4EB5">
        <w:rPr>
          <w:noProof/>
        </w:rPr>
        <w:pict>
          <v:shape id="_x0000_s1168" type="#_x0000_t75" style="position:absolute;margin-left:178.75pt;margin-top:275.75pt;width:145.25pt;height:69.55pt;z-index:251639296">
            <v:imagedata r:id="rId109" o:title=""/>
          </v:shape>
          <o:OLEObject Type="Embed" ProgID="ChemDraw.Document.6.0" ShapeID="_x0000_s1168" DrawAspect="Content" ObjectID="_1630520162" r:id="rId110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250430" cy="5875020"/>
            <wp:effectExtent l="0" t="685800" r="0" b="678180"/>
            <wp:docPr id="37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50430" cy="587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9F5" w:rsidRPr="00F239F5" w:rsidRDefault="00F239F5" w:rsidP="00F239F5"/>
    <w:p w:rsidR="00F239F5" w:rsidRPr="00F239F5" w:rsidRDefault="00F239F5" w:rsidP="00F239F5"/>
    <w:p w:rsidR="00F239F5" w:rsidRPr="00F239F5" w:rsidRDefault="00F239F5" w:rsidP="00F239F5"/>
    <w:p w:rsidR="00F239F5" w:rsidRDefault="00F239F5" w:rsidP="00F239F5"/>
    <w:p w:rsidR="00FE4138" w:rsidRPr="00F239F5" w:rsidRDefault="00FE4138" w:rsidP="00F239F5"/>
    <w:p w:rsidR="00F239F5" w:rsidRDefault="00F239F5" w:rsidP="00F239F5"/>
    <w:p w:rsidR="00F239F5" w:rsidRDefault="00BF4EB5" w:rsidP="00F239F5">
      <w:r>
        <w:rPr>
          <w:noProof/>
          <w:lang w:val="en-US" w:eastAsia="en-US"/>
        </w:rPr>
        <w:pict>
          <v:shape id="_x0000_s1169" type="#_x0000_t75" style="position:absolute;margin-left:186.75pt;margin-top:242.9pt;width:155.65pt;height:64.65pt;z-index:251640320">
            <v:imagedata r:id="rId112" o:title=""/>
          </v:shape>
          <o:OLEObject Type="Embed" ProgID="ChemDraw.Document.6.0" ShapeID="_x0000_s1169" DrawAspect="Content" ObjectID="_1630520163" r:id="rId113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639050" cy="5454015"/>
            <wp:effectExtent l="0" t="1085850" r="0" b="1080135"/>
            <wp:docPr id="38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39050" cy="5454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9F5" w:rsidRDefault="00F239F5" w:rsidP="00F239F5"/>
    <w:p w:rsidR="00F239F5" w:rsidRDefault="00F239F5" w:rsidP="00F239F5">
      <w:pPr>
        <w:jc w:val="right"/>
      </w:pPr>
    </w:p>
    <w:p w:rsidR="00F239F5" w:rsidRDefault="00F239F5" w:rsidP="00F239F5">
      <w:pPr>
        <w:jc w:val="right"/>
      </w:pPr>
    </w:p>
    <w:p w:rsidR="00F239F5" w:rsidRDefault="00F239F5" w:rsidP="00F239F5">
      <w:pPr>
        <w:jc w:val="right"/>
      </w:pPr>
    </w:p>
    <w:p w:rsidR="00F239F5" w:rsidRDefault="00BF4EB5" w:rsidP="00F239F5">
      <w:r w:rsidRPr="00BF4EB5">
        <w:rPr>
          <w:noProof/>
        </w:rPr>
        <w:pict>
          <v:shape id="_x0000_s1170" type="#_x0000_t75" style="position:absolute;margin-left:198pt;margin-top:293.3pt;width:132.4pt;height:60.4pt;z-index:251641344">
            <v:imagedata r:id="rId115" o:title=""/>
          </v:shape>
          <o:OLEObject Type="Embed" ProgID="ChemDraw.Document.6.0" ShapeID="_x0000_s1170" DrawAspect="Content" ObjectID="_1630520164" r:id="rId116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460615" cy="5624195"/>
            <wp:effectExtent l="0" t="914400" r="0" b="890905"/>
            <wp:docPr id="39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60615" cy="562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9F5" w:rsidRDefault="00F239F5" w:rsidP="00F239F5">
      <w:pPr>
        <w:jc w:val="right"/>
      </w:pPr>
    </w:p>
    <w:p w:rsidR="00F239F5" w:rsidRDefault="00F239F5" w:rsidP="00F239F5">
      <w:pPr>
        <w:jc w:val="right"/>
      </w:pPr>
    </w:p>
    <w:p w:rsidR="00F239F5" w:rsidRDefault="00F239F5" w:rsidP="00F239F5">
      <w:pPr>
        <w:jc w:val="right"/>
      </w:pPr>
    </w:p>
    <w:p w:rsidR="00F239F5" w:rsidRDefault="00F239F5" w:rsidP="00F239F5">
      <w:pPr>
        <w:jc w:val="right"/>
      </w:pPr>
    </w:p>
    <w:p w:rsidR="00F239F5" w:rsidRDefault="00BF4EB5" w:rsidP="00F239F5">
      <w:pPr>
        <w:jc w:val="right"/>
      </w:pPr>
      <w:r>
        <w:rPr>
          <w:noProof/>
          <w:lang w:val="en-US" w:eastAsia="en-US"/>
        </w:rPr>
        <w:lastRenderedPageBreak/>
        <w:pict>
          <v:shape id="_x0000_s1171" type="#_x0000_t75" style="position:absolute;left:0;text-align:left;margin-left:215.6pt;margin-top:236pt;width:147.6pt;height:60.95pt;z-index:251642368">
            <v:imagedata r:id="rId118" o:title=""/>
          </v:shape>
          <o:OLEObject Type="Embed" ProgID="ChemDraw.Document.6.0" ShapeID="_x0000_s1171" DrawAspect="Content" ObjectID="_1630520165" r:id="rId119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898130" cy="5413375"/>
            <wp:effectExtent l="0" t="1238250" r="0" b="1216025"/>
            <wp:docPr id="40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98130" cy="541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9F5" w:rsidRDefault="00F239F5" w:rsidP="00F239F5">
      <w:pPr>
        <w:jc w:val="right"/>
      </w:pPr>
    </w:p>
    <w:p w:rsidR="00F239F5" w:rsidRDefault="00F239F5" w:rsidP="00F239F5">
      <w:pPr>
        <w:jc w:val="right"/>
      </w:pPr>
    </w:p>
    <w:p w:rsidR="00F239F5" w:rsidRDefault="00F239F5" w:rsidP="00F239F5">
      <w:pPr>
        <w:jc w:val="right"/>
      </w:pPr>
    </w:p>
    <w:p w:rsidR="00F239F5" w:rsidRDefault="00BF4EB5" w:rsidP="00F239F5">
      <w:r w:rsidRPr="00BF4EB5">
        <w:rPr>
          <w:noProof/>
        </w:rPr>
        <w:pict>
          <v:shape id="_x0000_s1172" type="#_x0000_t75" style="position:absolute;margin-left:176.25pt;margin-top:249.3pt;width:158.15pt;height:56.8pt;z-index:251643392">
            <v:imagedata r:id="rId121" o:title=""/>
          </v:shape>
          <o:OLEObject Type="Embed" ProgID="ChemDraw.Document.6.0" ShapeID="_x0000_s1172" DrawAspect="Content" ObjectID="_1630520166" r:id="rId122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582535" cy="5721350"/>
            <wp:effectExtent l="0" t="933450" r="0" b="908050"/>
            <wp:docPr id="41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82535" cy="572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9F5" w:rsidRDefault="00F239F5" w:rsidP="00F239F5"/>
    <w:p w:rsidR="00F239F5" w:rsidRDefault="00BF4EB5" w:rsidP="00F239F5">
      <w:r>
        <w:rPr>
          <w:noProof/>
          <w:lang w:val="en-US" w:eastAsia="en-US"/>
        </w:rPr>
        <w:lastRenderedPageBreak/>
        <w:pict>
          <v:shape id="_x0000_s1173" type="#_x0000_t75" style="position:absolute;margin-left:188.25pt;margin-top:259.2pt;width:175.75pt;height:52.8pt;z-index:251644416">
            <v:imagedata r:id="rId124" o:title=""/>
          </v:shape>
          <o:OLEObject Type="Embed" ProgID="ChemDraw.Document.6.0" ShapeID="_x0000_s1173" DrawAspect="Content" ObjectID="_1630520167" r:id="rId125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525385" cy="5769610"/>
            <wp:effectExtent l="0" t="876300" r="0" b="859790"/>
            <wp:docPr id="42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25385" cy="576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C39" w:rsidRDefault="00664C39" w:rsidP="00F239F5"/>
    <w:p w:rsidR="00664C39" w:rsidRDefault="00664C39" w:rsidP="00F239F5"/>
    <w:p w:rsidR="00664C39" w:rsidRDefault="00664C39" w:rsidP="00F239F5"/>
    <w:p w:rsidR="00664C39" w:rsidRDefault="00664C39" w:rsidP="00F239F5"/>
    <w:p w:rsidR="00664C39" w:rsidRDefault="00BF4EB5" w:rsidP="00F239F5">
      <w:r w:rsidRPr="00BF4EB5">
        <w:rPr>
          <w:noProof/>
        </w:rPr>
        <w:lastRenderedPageBreak/>
        <w:pict>
          <v:shape id="_x0000_s1174" type="#_x0000_t75" style="position:absolute;margin-left:153.75pt;margin-top:260pt;width:151.05pt;height:65.6pt;z-index:251645440">
            <v:imagedata r:id="rId127" o:title=""/>
          </v:shape>
          <o:OLEObject Type="Embed" ProgID="ChemDraw.Document.6.0" ShapeID="_x0000_s1174" DrawAspect="Content" ObjectID="_1630520168" r:id="rId128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477125" cy="5826125"/>
            <wp:effectExtent l="0" t="819150" r="0" b="803275"/>
            <wp:docPr id="43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77125" cy="582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C39" w:rsidRDefault="00664C39" w:rsidP="00F239F5"/>
    <w:p w:rsidR="00664C39" w:rsidRDefault="00664C39" w:rsidP="00F239F5"/>
    <w:p w:rsidR="00664C39" w:rsidRDefault="00664C39" w:rsidP="00F239F5"/>
    <w:p w:rsidR="00664C39" w:rsidRDefault="00664C39" w:rsidP="00F239F5"/>
    <w:p w:rsidR="00664C39" w:rsidRDefault="00664C39" w:rsidP="00F239F5"/>
    <w:p w:rsidR="00664C39" w:rsidRDefault="00664C39" w:rsidP="00F239F5"/>
    <w:p w:rsidR="00664C39" w:rsidRDefault="00BF4EB5" w:rsidP="00F239F5">
      <w:r>
        <w:rPr>
          <w:noProof/>
          <w:lang w:val="en-US" w:eastAsia="en-US"/>
        </w:rPr>
        <w:pict>
          <v:shape id="_x0000_s1175" type="#_x0000_t75" style="position:absolute;margin-left:165.75pt;margin-top:240pt;width:156.65pt;height:70.1pt;z-index:251646464">
            <v:imagedata r:id="rId130" o:title=""/>
          </v:shape>
          <o:OLEObject Type="Embed" ProgID="ChemDraw.Document.6.0" ShapeID="_x0000_s1175" DrawAspect="Content" ObjectID="_1630520169" r:id="rId131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590155" cy="5599430"/>
            <wp:effectExtent l="0" t="990600" r="0" b="972820"/>
            <wp:docPr id="44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90155" cy="5599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C39" w:rsidRPr="00664C39" w:rsidRDefault="00664C39" w:rsidP="00664C39"/>
    <w:p w:rsidR="00664C39" w:rsidRPr="00664C39" w:rsidRDefault="00664C39" w:rsidP="00664C39"/>
    <w:p w:rsidR="00664C39" w:rsidRDefault="00664C39" w:rsidP="00664C39"/>
    <w:p w:rsidR="00664C39" w:rsidRDefault="00664C39" w:rsidP="00664C39">
      <w:pPr>
        <w:jc w:val="right"/>
      </w:pPr>
    </w:p>
    <w:p w:rsidR="00664C39" w:rsidRDefault="00664C39" w:rsidP="00664C39"/>
    <w:p w:rsidR="00664C39" w:rsidRDefault="00BF4EB5" w:rsidP="00664C39">
      <w:r w:rsidRPr="00BF4EB5">
        <w:rPr>
          <w:noProof/>
        </w:rPr>
        <w:pict>
          <v:shape id="_x0000_s1176" type="#_x0000_t75" style="position:absolute;margin-left:201.75pt;margin-top:284.3pt;width:146.25pt;height:45.5pt;z-index:251647488">
            <v:imagedata r:id="rId133" o:title=""/>
          </v:shape>
          <o:OLEObject Type="Embed" ProgID="ChemDraw.Document.6.0" ShapeID="_x0000_s1176" DrawAspect="Content" ObjectID="_1630520170" r:id="rId134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639050" cy="5316220"/>
            <wp:effectExtent l="0" t="1162050" r="0" b="1141730"/>
            <wp:docPr id="45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39050" cy="5316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C39" w:rsidRDefault="00664C39" w:rsidP="00664C39"/>
    <w:p w:rsidR="00664C39" w:rsidRDefault="00664C39" w:rsidP="00664C39"/>
    <w:p w:rsidR="00664C39" w:rsidRDefault="00BF4EB5" w:rsidP="00664C39">
      <w:r>
        <w:rPr>
          <w:noProof/>
          <w:lang w:val="en-US" w:eastAsia="en-US"/>
        </w:rPr>
        <w:lastRenderedPageBreak/>
        <w:pict>
          <v:shape id="_x0000_s1177" type="#_x0000_t75" style="position:absolute;margin-left:213.75pt;margin-top:265.6pt;width:136.65pt;height:46.4pt;z-index:251648512">
            <v:imagedata r:id="rId136" o:title=""/>
          </v:shape>
          <o:OLEObject Type="Embed" ProgID="ChemDraw.Document.6.0" ShapeID="_x0000_s1177" DrawAspect="Content" ObjectID="_1630520171" r:id="rId137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905750" cy="5324475"/>
            <wp:effectExtent l="0" t="1295400" r="0" b="1266825"/>
            <wp:docPr id="46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05750" cy="532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C39" w:rsidRDefault="00664C39" w:rsidP="00664C39"/>
    <w:p w:rsidR="00763F2B" w:rsidRDefault="00763F2B" w:rsidP="00664C39"/>
    <w:p w:rsidR="00763F2B" w:rsidRDefault="00763F2B" w:rsidP="00664C39"/>
    <w:p w:rsidR="00763F2B" w:rsidRDefault="00763F2B" w:rsidP="00664C39"/>
    <w:p w:rsidR="00763F2B" w:rsidRDefault="00763F2B" w:rsidP="00664C39"/>
    <w:p w:rsidR="00763F2B" w:rsidRDefault="00BF4EB5" w:rsidP="00664C39">
      <w:r w:rsidRPr="00BF4EB5">
        <w:rPr>
          <w:noProof/>
        </w:rPr>
        <w:pict>
          <v:shape id="_x0000_s1233" type="#_x0000_t75" style="position:absolute;margin-left:192.75pt;margin-top:287.1pt;width:134.45pt;height:42.6pt;z-index:251649536">
            <v:imagedata r:id="rId139" o:title=""/>
          </v:shape>
          <o:OLEObject Type="Embed" ProgID="ChemDraw.Document.6.0" ShapeID="_x0000_s1233" DrawAspect="Content" ObjectID="_1630520172" r:id="rId140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242175" cy="5696585"/>
            <wp:effectExtent l="0" t="781050" r="0" b="761365"/>
            <wp:docPr id="47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42175" cy="5696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C39" w:rsidRDefault="00664C39" w:rsidP="00664C39"/>
    <w:p w:rsidR="00664C39" w:rsidRDefault="00664C39" w:rsidP="00664C39"/>
    <w:p w:rsidR="00664C39" w:rsidRDefault="00664C39" w:rsidP="00664C39"/>
    <w:p w:rsidR="00664C39" w:rsidRDefault="00664C39" w:rsidP="00664C39">
      <w:pPr>
        <w:rPr>
          <w:noProof/>
          <w:lang w:val="en-US" w:eastAsia="en-US"/>
        </w:rPr>
      </w:pPr>
    </w:p>
    <w:p w:rsidR="00763F2B" w:rsidRDefault="00763F2B" w:rsidP="00664C39">
      <w:pPr>
        <w:rPr>
          <w:noProof/>
          <w:lang w:val="en-US" w:eastAsia="en-US"/>
        </w:rPr>
      </w:pPr>
    </w:p>
    <w:p w:rsidR="00763F2B" w:rsidRDefault="00763F2B" w:rsidP="00664C39">
      <w:pPr>
        <w:rPr>
          <w:noProof/>
          <w:lang w:val="en-US" w:eastAsia="en-US"/>
        </w:rPr>
      </w:pPr>
    </w:p>
    <w:p w:rsidR="00763F2B" w:rsidRDefault="00763F2B" w:rsidP="00664C39">
      <w:pPr>
        <w:rPr>
          <w:noProof/>
          <w:lang w:val="en-US" w:eastAsia="en-US"/>
        </w:rPr>
      </w:pPr>
    </w:p>
    <w:p w:rsidR="00763F2B" w:rsidRDefault="00BF4EB5" w:rsidP="00664C39">
      <w:r>
        <w:rPr>
          <w:noProof/>
          <w:lang w:val="en-US" w:eastAsia="en-US"/>
        </w:rPr>
        <w:pict>
          <v:shape id="_x0000_s1234" type="#_x0000_t75" style="position:absolute;margin-left:210pt;margin-top:295.6pt;width:145.2pt;height:46.4pt;z-index:251650560">
            <v:imagedata r:id="rId142" o:title=""/>
          </v:shape>
          <o:OLEObject Type="Embed" ProgID="ChemDraw.Document.6.0" ShapeID="_x0000_s1234" DrawAspect="Content" ObjectID="_1630520173" r:id="rId143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566025" cy="5542915"/>
            <wp:effectExtent l="0" t="1009650" r="0" b="991235"/>
            <wp:docPr id="48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66025" cy="554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C39" w:rsidRDefault="00664C39" w:rsidP="00664C39">
      <w:pPr>
        <w:jc w:val="right"/>
      </w:pPr>
    </w:p>
    <w:p w:rsidR="00664C39" w:rsidRDefault="00BF4EB5" w:rsidP="00763F2B">
      <w:r w:rsidRPr="00BF4EB5">
        <w:rPr>
          <w:noProof/>
        </w:rPr>
        <w:pict>
          <v:shape id="_x0000_s1235" type="#_x0000_t75" style="position:absolute;margin-left:152.15pt;margin-top:283.7pt;width:139.05pt;height:49.45pt;z-index:251651584">
            <v:imagedata r:id="rId145" o:title=""/>
          </v:shape>
          <o:OLEObject Type="Embed" ProgID="ChemDraw.Document.6.0" ShapeID="_x0000_s1235" DrawAspect="Content" ObjectID="_1630520174" r:id="rId146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671435" cy="5243830"/>
            <wp:effectExtent l="0" t="1219200" r="0" b="1195070"/>
            <wp:docPr id="49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71435" cy="524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C39" w:rsidRDefault="00664C39" w:rsidP="00664C39">
      <w:pPr>
        <w:jc w:val="right"/>
      </w:pPr>
    </w:p>
    <w:p w:rsidR="00664C39" w:rsidRDefault="00664C39" w:rsidP="00664C39">
      <w:pPr>
        <w:jc w:val="right"/>
      </w:pPr>
    </w:p>
    <w:p w:rsidR="00664C39" w:rsidRDefault="00664C39" w:rsidP="00664C39">
      <w:pPr>
        <w:jc w:val="right"/>
      </w:pPr>
    </w:p>
    <w:p w:rsidR="00664C39" w:rsidRDefault="00BF4EB5" w:rsidP="00763F2B">
      <w:r>
        <w:rPr>
          <w:noProof/>
          <w:lang w:val="en-US" w:eastAsia="en-US"/>
        </w:rPr>
        <w:pict>
          <v:shape id="_x0000_s1236" type="#_x0000_t75" style="position:absolute;margin-left:184.35pt;margin-top:298.1pt;width:143.65pt;height:41.7pt;z-index:251652608">
            <v:imagedata r:id="rId148" o:title=""/>
          </v:shape>
          <o:OLEObject Type="Embed" ProgID="ChemDraw.Document.6.0" ShapeID="_x0000_s1236" DrawAspect="Content" ObjectID="_1630520175" r:id="rId149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630795" cy="5340985"/>
            <wp:effectExtent l="0" t="1143000" r="0" b="1116965"/>
            <wp:docPr id="50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30795" cy="534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C39" w:rsidRDefault="00664C39" w:rsidP="00664C39"/>
    <w:p w:rsidR="00664C39" w:rsidRDefault="00664C39" w:rsidP="00664C39"/>
    <w:p w:rsidR="00664C39" w:rsidRDefault="00664C39" w:rsidP="00664C39"/>
    <w:p w:rsidR="00664C39" w:rsidRDefault="00664C39" w:rsidP="00664C39"/>
    <w:p w:rsidR="00664C39" w:rsidRDefault="00664C39" w:rsidP="00664C39"/>
    <w:p w:rsidR="00664C39" w:rsidRDefault="00664C39" w:rsidP="00664C39"/>
    <w:p w:rsidR="00664C39" w:rsidRDefault="00BF4EB5" w:rsidP="00664C39">
      <w:r w:rsidRPr="00BF4EB5">
        <w:rPr>
          <w:noProof/>
        </w:rPr>
        <w:pict>
          <v:shape id="_x0000_s1237" type="#_x0000_t75" style="position:absolute;margin-left:185.85pt;margin-top:283.1pt;width:145.35pt;height:44.15pt;z-index:251653632">
            <v:imagedata r:id="rId151" o:title=""/>
          </v:shape>
          <o:OLEObject Type="Embed" ProgID="ChemDraw.Document.6.0" ShapeID="_x0000_s1237" DrawAspect="Content" ObjectID="_1630520176" r:id="rId152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218045" cy="4717415"/>
            <wp:effectExtent l="0" t="1257300" r="0" b="1226185"/>
            <wp:docPr id="51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18045" cy="4717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C39" w:rsidRDefault="00664C39" w:rsidP="00664C39"/>
    <w:p w:rsidR="00664C39" w:rsidRDefault="00664C39" w:rsidP="00664C39"/>
    <w:p w:rsidR="00664C39" w:rsidRDefault="00664C39" w:rsidP="00664C39"/>
    <w:p w:rsidR="00664C39" w:rsidRDefault="00BF4EB5" w:rsidP="00664C39">
      <w:r>
        <w:rPr>
          <w:noProof/>
          <w:lang w:val="en-US" w:eastAsia="en-US"/>
        </w:rPr>
        <w:lastRenderedPageBreak/>
        <w:pict>
          <v:shape id="_x0000_s1238" type="#_x0000_t75" style="position:absolute;margin-left:184.65pt;margin-top:273.15pt;width:141.75pt;height:44.45pt;z-index:251654656">
            <v:imagedata r:id="rId154" o:title=""/>
          </v:shape>
          <o:OLEObject Type="Embed" ProgID="ChemDraw.Document.6.0" ShapeID="_x0000_s1238" DrawAspect="Content" ObjectID="_1630520177" r:id="rId155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8245475" cy="5534660"/>
            <wp:effectExtent l="0" t="1352550" r="0" b="1342390"/>
            <wp:docPr id="52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45475" cy="553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C39" w:rsidRDefault="00BF4EB5" w:rsidP="00664C39">
      <w:r>
        <w:rPr>
          <w:noProof/>
          <w:lang w:val="en-US" w:eastAsia="en-US"/>
        </w:rPr>
        <w:lastRenderedPageBreak/>
        <w:pict>
          <v:shape id="_x0000_s1245" type="#_x0000_t75" style="position:absolute;margin-left:212.3pt;margin-top:284pt;width:152.5pt;height:44pt;z-index:251658752">
            <v:imagedata r:id="rId157" o:title=""/>
          </v:shape>
          <o:OLEObject Type="Embed" ProgID="ChemDraw.Document.6.0" ShapeID="_x0000_s1245" DrawAspect="Content" ObjectID="_1630520178" r:id="rId158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727950" cy="5438140"/>
            <wp:effectExtent l="0" t="1143000" r="0" b="1134110"/>
            <wp:docPr id="53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27950" cy="543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C39" w:rsidRDefault="00664C39" w:rsidP="00664C39"/>
    <w:p w:rsidR="00664C39" w:rsidRDefault="00664C39" w:rsidP="00664C39"/>
    <w:p w:rsidR="00664C39" w:rsidRDefault="00664C39" w:rsidP="00664C39"/>
    <w:p w:rsidR="00664C39" w:rsidRDefault="00BF4EB5" w:rsidP="00664C39">
      <w:r>
        <w:rPr>
          <w:noProof/>
          <w:lang w:val="en-US" w:eastAsia="en-US"/>
        </w:rPr>
        <w:lastRenderedPageBreak/>
        <w:pict>
          <v:shape id="_x0000_s1246" type="#_x0000_t75" style="position:absolute;margin-left:195.95pt;margin-top:241.5pt;width:165.2pt;height:47.95pt;z-index:251659776">
            <v:imagedata r:id="rId160" o:title=""/>
          </v:shape>
          <o:OLEObject Type="Embed" ProgID="ChemDraw.Document.6.0" ShapeID="_x0000_s1246" DrawAspect="Content" ObjectID="_1630520179" r:id="rId161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671435" cy="5527040"/>
            <wp:effectExtent l="0" t="1066800" r="0" b="1045210"/>
            <wp:docPr id="54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1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71435" cy="552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C39" w:rsidRDefault="00664C39" w:rsidP="00664C39"/>
    <w:p w:rsidR="00664C39" w:rsidRDefault="00664C39" w:rsidP="00664C39"/>
    <w:p w:rsidR="00664C39" w:rsidRDefault="00664C39" w:rsidP="00664C39"/>
    <w:p w:rsidR="00664C39" w:rsidRDefault="00664C39" w:rsidP="00664C39"/>
    <w:p w:rsidR="00705566" w:rsidRDefault="00BF4EB5" w:rsidP="00664C39">
      <w:r w:rsidRPr="00BF4EB5">
        <w:rPr>
          <w:noProof/>
          <w:lang w:val="en-IN" w:eastAsia="en-IN"/>
        </w:rPr>
        <w:lastRenderedPageBreak/>
        <w:pict>
          <v:shape id="_x0000_s1756" type="#_x0000_t75" style="position:absolute;margin-left:218.25pt;margin-top:323.75pt;width:123.35pt;height:58.35pt;z-index:251690496">
            <v:imagedata r:id="rId163" o:title=""/>
          </v:shape>
          <o:OLEObject Type="Embed" ProgID="ChemDraw.Document.6.0" ShapeID="_x0000_s1756" DrawAspect="Content" ObjectID="_1630520180" r:id="rId164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5939790" cy="7630795"/>
            <wp:effectExtent l="19050" t="0" r="3810" b="0"/>
            <wp:docPr id="55" name="Picture 4" descr="C:\Users\HOME\Desktop\Rescan 2-new\POSSIBLE-SCHEMES-(1)-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\Desktop\Rescan 2-new\POSSIBLE-SCHEMES-(1)-000.jpg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3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566" w:rsidRDefault="00705566" w:rsidP="00664C39"/>
    <w:p w:rsidR="00705566" w:rsidRDefault="00705566" w:rsidP="00664C39"/>
    <w:p w:rsidR="00705566" w:rsidRDefault="00BF4EB5" w:rsidP="00664C39">
      <w:r w:rsidRPr="00BF4EB5">
        <w:rPr>
          <w:noProof/>
          <w:lang w:val="en-IN" w:eastAsia="en-IN"/>
        </w:rPr>
        <w:lastRenderedPageBreak/>
        <w:pict>
          <v:shape id="_x0000_s1755" type="#_x0000_t75" style="position:absolute;margin-left:106.8pt;margin-top:426.95pt;width:125.2pt;height:60.25pt;z-index:251689472">
            <v:imagedata r:id="rId166" o:title=""/>
          </v:shape>
          <o:OLEObject Type="Embed" ProgID="ChemDraw.Document.6.0" ShapeID="_x0000_s1755" DrawAspect="Content" ObjectID="_1630520181" r:id="rId167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5947410" cy="8156575"/>
            <wp:effectExtent l="19050" t="0" r="0" b="0"/>
            <wp:docPr id="56" name="Picture 3" descr="C:\Users\HOME\Desktop\Rescan 2-new\POSSIBLE-SCHEMES-(1)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Desktop\Rescan 2-new\POSSIBLE-SCHEMES-(1)-001.jpg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815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873" w:rsidRDefault="00BF4EB5" w:rsidP="00664C39">
      <w:r w:rsidRPr="00BF4EB5">
        <w:rPr>
          <w:noProof/>
        </w:rPr>
        <w:lastRenderedPageBreak/>
        <w:pict>
          <v:shape id="_x0000_s1241" type="#_x0000_t75" style="position:absolute;margin-left:180.9pt;margin-top:305.25pt;width:152.7pt;height:64.35pt;z-index:251655680">
            <v:imagedata r:id="rId169" o:title=""/>
          </v:shape>
          <o:OLEObject Type="Embed" ProgID="ChemDraw.Document.6.0" ShapeID="_x0000_s1241" DrawAspect="Content" ObjectID="_1630520182" r:id="rId170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671435" cy="5810250"/>
            <wp:effectExtent l="0" t="933450" r="0" b="914400"/>
            <wp:docPr id="57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71435" cy="581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873" w:rsidRPr="00260873" w:rsidRDefault="00260873" w:rsidP="00260873"/>
    <w:p w:rsidR="00260873" w:rsidRDefault="00260873" w:rsidP="00260873"/>
    <w:p w:rsidR="00260873" w:rsidRDefault="00260873" w:rsidP="00260873"/>
    <w:p w:rsidR="00260873" w:rsidRDefault="00260873" w:rsidP="00260873">
      <w:pPr>
        <w:jc w:val="right"/>
      </w:pPr>
    </w:p>
    <w:p w:rsidR="00260873" w:rsidRDefault="00260873" w:rsidP="00260873"/>
    <w:p w:rsidR="00260873" w:rsidRDefault="00BF4EB5" w:rsidP="00260873">
      <w:r>
        <w:rPr>
          <w:noProof/>
          <w:lang w:val="en-US" w:eastAsia="en-US"/>
        </w:rPr>
        <w:pict>
          <v:shape id="_x0000_s1242" type="#_x0000_t75" style="position:absolute;margin-left:178.5pt;margin-top:268.2pt;width:128.7pt;height:54.7pt;z-index:251656704">
            <v:imagedata r:id="rId172" o:title=""/>
          </v:shape>
          <o:OLEObject Type="Embed" ProgID="ChemDraw.Document.6.0" ShapeID="_x0000_s1242" DrawAspect="Content" ObjectID="_1630520183" r:id="rId173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574280" cy="5640070"/>
            <wp:effectExtent l="0" t="971550" r="0" b="951230"/>
            <wp:docPr id="58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74280" cy="5640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873" w:rsidRDefault="00BF4EB5" w:rsidP="00260873">
      <w:r w:rsidRPr="00BF4EB5">
        <w:rPr>
          <w:noProof/>
        </w:rPr>
        <w:lastRenderedPageBreak/>
        <w:pict>
          <v:shape id="_x0000_s1243" type="#_x0000_t75" style="position:absolute;margin-left:213.45pt;margin-top:252pt;width:139.35pt;height:46.35pt;z-index:251657728">
            <v:imagedata r:id="rId175" o:title=""/>
          </v:shape>
          <o:OLEObject Type="Embed" ProgID="ChemDraw.Document.6.0" ShapeID="_x0000_s1243" DrawAspect="Content" ObjectID="_1630520184" r:id="rId176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962265" cy="5227320"/>
            <wp:effectExtent l="0" t="1371600" r="0" b="1344930"/>
            <wp:docPr id="59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62265" cy="5227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873" w:rsidRDefault="00260873" w:rsidP="00260873"/>
    <w:p w:rsidR="00DB7C7F" w:rsidRDefault="00BF4EB5" w:rsidP="00E248C7">
      <w:pPr>
        <w:jc w:val="right"/>
      </w:pPr>
      <w:r w:rsidRPr="00BF4EB5">
        <w:rPr>
          <w:noProof/>
        </w:rPr>
        <w:lastRenderedPageBreak/>
        <w:pict>
          <v:shape id="_x0000_s1814" type="#_x0000_t75" style="position:absolute;left:0;text-align:left;margin-left:197.25pt;margin-top:263.25pt;width:150.75pt;height:51.15pt;z-index:251693568">
            <v:imagedata r:id="rId178" o:title=""/>
          </v:shape>
          <o:OLEObject Type="Embed" ProgID="ChemDraw.Document.6.0" ShapeID="_x0000_s1814" DrawAspect="Content" ObjectID="_1630520185" r:id="rId179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5947410" cy="7784465"/>
            <wp:effectExtent l="19050" t="0" r="0" b="0"/>
            <wp:docPr id="6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778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C7F" w:rsidRPr="00DB7C7F" w:rsidRDefault="00DB7C7F" w:rsidP="00DB7C7F"/>
    <w:p w:rsidR="00DB7C7F" w:rsidRDefault="00DB7C7F" w:rsidP="00DB7C7F"/>
    <w:p w:rsidR="00E248C7" w:rsidRDefault="00DB7C7F" w:rsidP="00DB7C7F">
      <w:pPr>
        <w:tabs>
          <w:tab w:val="left" w:pos="2544"/>
        </w:tabs>
      </w:pPr>
      <w:r>
        <w:tab/>
      </w:r>
    </w:p>
    <w:p w:rsidR="00DB7C7F" w:rsidRDefault="00DB7C7F" w:rsidP="00DB7C7F">
      <w:pPr>
        <w:tabs>
          <w:tab w:val="left" w:pos="2544"/>
        </w:tabs>
      </w:pPr>
    </w:p>
    <w:p w:rsidR="00CD4F6C" w:rsidRDefault="00522BCC" w:rsidP="00CD4F6C">
      <w:pPr>
        <w:jc w:val="right"/>
      </w:pPr>
      <w:r>
        <w:rPr>
          <w:noProof/>
          <w:lang w:val="en-US" w:eastAsia="en-US"/>
        </w:rPr>
        <w:pict>
          <v:shape id="_x0000_s1382" type="#_x0000_t75" style="position:absolute;left:0;text-align:left;margin-left:204.9pt;margin-top:270.35pt;width:60.85pt;height:96.2pt;z-index:251660800">
            <v:imagedata r:id="rId181" o:title=""/>
          </v:shape>
          <o:OLEObject Type="Embed" ProgID="ChemDraw.Document.6.0" ShapeID="_x0000_s1382" DrawAspect="Content" ObjectID="_1630520186" r:id="rId182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347585" cy="5470525"/>
            <wp:effectExtent l="0" t="933450" r="0" b="911225"/>
            <wp:docPr id="61" name="Pictur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4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47585" cy="547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F6C" w:rsidRDefault="00CD4F6C" w:rsidP="00CD4F6C">
      <w:pPr>
        <w:jc w:val="right"/>
      </w:pPr>
    </w:p>
    <w:p w:rsidR="00CD4F6C" w:rsidRDefault="00CD4F6C" w:rsidP="00CD4F6C">
      <w:pPr>
        <w:jc w:val="right"/>
      </w:pPr>
    </w:p>
    <w:p w:rsidR="00CD4F6C" w:rsidRDefault="00CD4F6C" w:rsidP="00CD4F6C">
      <w:pPr>
        <w:jc w:val="right"/>
      </w:pPr>
    </w:p>
    <w:p w:rsidR="00CD4F6C" w:rsidRDefault="00CD4F6C" w:rsidP="00CD4F6C">
      <w:pPr>
        <w:jc w:val="right"/>
      </w:pPr>
    </w:p>
    <w:p w:rsidR="00CD4F6C" w:rsidRDefault="00CD4F6C" w:rsidP="00CD4F6C">
      <w:pPr>
        <w:jc w:val="right"/>
      </w:pPr>
    </w:p>
    <w:p w:rsidR="00CD4F6C" w:rsidRDefault="00BF4EB5" w:rsidP="00CD4F6C">
      <w:r>
        <w:rPr>
          <w:noProof/>
          <w:lang w:val="en-US" w:eastAsia="en-US"/>
        </w:rPr>
        <w:lastRenderedPageBreak/>
        <w:pict>
          <v:shape id="_x0000_s1383" type="#_x0000_t75" style="position:absolute;margin-left:206.65pt;margin-top:267.8pt;width:69.75pt;height:114.75pt;z-index:251661824">
            <v:imagedata r:id="rId181" o:title=""/>
          </v:shape>
          <o:OLEObject Type="Embed" ProgID="ChemDraw.Document.6.0" ShapeID="_x0000_s1383" DrawAspect="Content" ObjectID="_1630520187" r:id="rId184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727950" cy="5923280"/>
            <wp:effectExtent l="0" t="895350" r="0" b="877570"/>
            <wp:docPr id="62" name="Pictur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5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27950" cy="5923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F6C" w:rsidRPr="00CD4F6C" w:rsidRDefault="00CD4F6C" w:rsidP="00CD4F6C"/>
    <w:p w:rsidR="00CD4F6C" w:rsidRDefault="00CD4F6C" w:rsidP="00CD4F6C"/>
    <w:p w:rsidR="00CD4F6C" w:rsidRDefault="00CD4F6C" w:rsidP="00CD4F6C">
      <w:pPr>
        <w:tabs>
          <w:tab w:val="left" w:pos="6450"/>
        </w:tabs>
      </w:pPr>
      <w:r>
        <w:tab/>
      </w:r>
    </w:p>
    <w:p w:rsidR="00CD4F6C" w:rsidRDefault="00CD4F6C" w:rsidP="00CD4F6C">
      <w:pPr>
        <w:tabs>
          <w:tab w:val="left" w:pos="6450"/>
        </w:tabs>
      </w:pPr>
    </w:p>
    <w:p w:rsidR="00CD4F6C" w:rsidRDefault="00BF4EB5" w:rsidP="00CD4F6C">
      <w:pPr>
        <w:tabs>
          <w:tab w:val="left" w:pos="6450"/>
        </w:tabs>
      </w:pPr>
      <w:r w:rsidRPr="00BF4EB5">
        <w:rPr>
          <w:noProof/>
        </w:rPr>
        <w:pict>
          <v:shape id="_x0000_s1441" type="#_x0000_t75" style="position:absolute;margin-left:250.5pt;margin-top:191.25pt;width:79.5pt;height:128.05pt;z-index:251662848">
            <v:imagedata r:id="rId186" o:title=""/>
          </v:shape>
          <o:OLEObject Type="Embed" ProgID="ChemDraw.Document.6.0" ShapeID="_x0000_s1441" DrawAspect="Content" ObjectID="_1630520188" r:id="rId187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444740" cy="5615940"/>
            <wp:effectExtent l="0" t="914400" r="0" b="899160"/>
            <wp:docPr id="63" name="Picture 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6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44740" cy="561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F6C" w:rsidRDefault="00CD4F6C" w:rsidP="00CD4F6C">
      <w:pPr>
        <w:tabs>
          <w:tab w:val="left" w:pos="6450"/>
        </w:tabs>
      </w:pPr>
    </w:p>
    <w:p w:rsidR="00CD4F6C" w:rsidRDefault="00CD4F6C" w:rsidP="00CD4F6C">
      <w:pPr>
        <w:tabs>
          <w:tab w:val="left" w:pos="6450"/>
        </w:tabs>
      </w:pPr>
    </w:p>
    <w:p w:rsidR="00CD4F6C" w:rsidRPr="00CD4F6C" w:rsidRDefault="00CD4F6C" w:rsidP="00CD4F6C">
      <w:pPr>
        <w:tabs>
          <w:tab w:val="left" w:pos="6450"/>
        </w:tabs>
      </w:pPr>
    </w:p>
    <w:p w:rsidR="00490833" w:rsidRDefault="00490833">
      <w:pPr>
        <w:rPr>
          <w:color w:val="FF0000"/>
        </w:rPr>
      </w:pPr>
    </w:p>
    <w:p w:rsidR="00490833" w:rsidRDefault="00490833">
      <w:pPr>
        <w:rPr>
          <w:color w:val="FF0000"/>
        </w:rPr>
      </w:pPr>
    </w:p>
    <w:p w:rsidR="00490833" w:rsidRDefault="00490833">
      <w:pPr>
        <w:rPr>
          <w:color w:val="FF0000"/>
        </w:rPr>
      </w:pPr>
    </w:p>
    <w:p w:rsidR="00CE4A51" w:rsidRDefault="00BF4EB5">
      <w:pPr>
        <w:rPr>
          <w:color w:val="FF0000"/>
        </w:rPr>
      </w:pPr>
      <w:r>
        <w:rPr>
          <w:noProof/>
          <w:color w:val="FF0000"/>
          <w:lang w:val="en-US" w:eastAsia="en-US"/>
        </w:rPr>
        <w:pict>
          <v:shape id="_x0000_s1442" type="#_x0000_t75" style="position:absolute;margin-left:207pt;margin-top:223pt;width:66.3pt;height:110.1pt;z-index:251663872">
            <v:imagedata r:id="rId186" o:title=""/>
          </v:shape>
          <o:OLEObject Type="Embed" ProgID="ChemDraw.Document.6.0" ShapeID="_x0000_s1442" DrawAspect="Content" ObjectID="_1630520189" r:id="rId189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7711440" cy="5704840"/>
            <wp:effectExtent l="0" t="1009650" r="0" b="981710"/>
            <wp:docPr id="64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11440" cy="570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A51" w:rsidRDefault="00CE4A51">
      <w:pPr>
        <w:rPr>
          <w:color w:val="FF0000"/>
        </w:rPr>
      </w:pPr>
    </w:p>
    <w:p w:rsidR="00661D34" w:rsidRDefault="00661D34">
      <w:pPr>
        <w:rPr>
          <w:color w:val="FF0000"/>
        </w:rPr>
      </w:pPr>
    </w:p>
    <w:p w:rsidR="00661D34" w:rsidRDefault="00BF4EB5">
      <w:pPr>
        <w:rPr>
          <w:color w:val="FF0000"/>
        </w:rPr>
      </w:pPr>
      <w:r w:rsidRPr="00BF4EB5">
        <w:rPr>
          <w:noProof/>
        </w:rPr>
        <w:pict>
          <v:shape id="_x0000_s1443" type="#_x0000_t75" style="position:absolute;margin-left:226.5pt;margin-top:230.25pt;width:67.4pt;height:116.6pt;z-index:251664896">
            <v:imagedata r:id="rId191" o:title=""/>
          </v:shape>
          <o:OLEObject Type="Embed" ProgID="ChemDraw.Document.6.0" ShapeID="_x0000_s1443" DrawAspect="Content" ObjectID="_1630520190" r:id="rId192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7574280" cy="6052820"/>
            <wp:effectExtent l="0" t="762000" r="0" b="748030"/>
            <wp:docPr id="6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74280" cy="6052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1D34" w:rsidRDefault="00661D34">
      <w:pPr>
        <w:rPr>
          <w:color w:val="FF0000"/>
        </w:rPr>
      </w:pPr>
    </w:p>
    <w:p w:rsidR="00661D34" w:rsidRDefault="00661D34">
      <w:pPr>
        <w:rPr>
          <w:color w:val="FF0000"/>
        </w:rPr>
      </w:pPr>
    </w:p>
    <w:p w:rsidR="00661D34" w:rsidRDefault="00661D34">
      <w:pPr>
        <w:rPr>
          <w:color w:val="FF0000"/>
        </w:rPr>
      </w:pPr>
    </w:p>
    <w:p w:rsidR="00F135DE" w:rsidRDefault="00F135DE">
      <w:pPr>
        <w:rPr>
          <w:color w:val="FF0000"/>
        </w:rPr>
      </w:pPr>
    </w:p>
    <w:p w:rsidR="00697DB2" w:rsidRDefault="00BF4EB5">
      <w:pPr>
        <w:rPr>
          <w:color w:val="FF0000"/>
        </w:rPr>
      </w:pPr>
      <w:r>
        <w:rPr>
          <w:noProof/>
          <w:color w:val="FF0000"/>
          <w:lang w:val="en-US" w:eastAsia="en-US"/>
        </w:rPr>
        <w:pict>
          <v:shape id="_x0000_s1444" type="#_x0000_t75" style="position:absolute;margin-left:231pt;margin-top:219.75pt;width:83.45pt;height:145.4pt;z-index:251665920">
            <v:imagedata r:id="rId191" o:title=""/>
          </v:shape>
          <o:OLEObject Type="Embed" ProgID="ChemDraw.Document.6.0" ShapeID="_x0000_s1444" DrawAspect="Content" ObjectID="_1630520191" r:id="rId194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7792720" cy="5599430"/>
            <wp:effectExtent l="0" t="1104900" r="0" b="1087120"/>
            <wp:docPr id="6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92720" cy="5599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DB2" w:rsidRDefault="00697DB2">
      <w:pPr>
        <w:rPr>
          <w:color w:val="FF0000"/>
        </w:rPr>
      </w:pPr>
    </w:p>
    <w:p w:rsidR="00697DB2" w:rsidRDefault="00697DB2">
      <w:pPr>
        <w:rPr>
          <w:color w:val="FF0000"/>
        </w:rPr>
      </w:pPr>
    </w:p>
    <w:p w:rsidR="00697DB2" w:rsidRDefault="00697DB2">
      <w:pPr>
        <w:rPr>
          <w:color w:val="FF0000"/>
        </w:rPr>
      </w:pPr>
    </w:p>
    <w:p w:rsidR="00D6614E" w:rsidRDefault="00BF4EB5">
      <w:pPr>
        <w:rPr>
          <w:color w:val="FF0000"/>
        </w:rPr>
      </w:pPr>
      <w:r w:rsidRPr="00BF4EB5">
        <w:rPr>
          <w:noProof/>
        </w:rPr>
        <w:pict>
          <v:shape id="_x0000_s1445" type="#_x0000_t75" style="position:absolute;margin-left:204pt;margin-top:217.5pt;width:69.75pt;height:114.75pt;z-index:251666944">
            <v:imagedata r:id="rId196" o:title=""/>
          </v:shape>
          <o:OLEObject Type="Embed" ProgID="ChemDraw.Document.6.0" ShapeID="_x0000_s1445" DrawAspect="Content" ObjectID="_1630520192" r:id="rId197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7557770" cy="6028690"/>
            <wp:effectExtent l="0" t="762000" r="0" b="753110"/>
            <wp:docPr id="67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57770" cy="6028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14E" w:rsidRPr="00D6614E" w:rsidRDefault="00D6614E" w:rsidP="00D6614E"/>
    <w:p w:rsidR="00697DB2" w:rsidRDefault="00D6614E" w:rsidP="00D6614E">
      <w:pPr>
        <w:tabs>
          <w:tab w:val="left" w:pos="3440"/>
        </w:tabs>
      </w:pPr>
      <w:r>
        <w:tab/>
      </w:r>
    </w:p>
    <w:p w:rsidR="00D6614E" w:rsidRPr="00D6614E" w:rsidRDefault="00D6614E" w:rsidP="00D6614E">
      <w:pPr>
        <w:tabs>
          <w:tab w:val="left" w:pos="3440"/>
        </w:tabs>
      </w:pPr>
    </w:p>
    <w:p w:rsidR="00697DB2" w:rsidRDefault="00BF4EB5">
      <w:pPr>
        <w:rPr>
          <w:color w:val="FF0000"/>
        </w:rPr>
      </w:pPr>
      <w:r>
        <w:rPr>
          <w:noProof/>
          <w:color w:val="FF0000"/>
          <w:lang w:val="en-US" w:eastAsia="en-US"/>
        </w:rPr>
        <w:lastRenderedPageBreak/>
        <w:pict>
          <v:shape id="_x0000_s1446" type="#_x0000_t75" style="position:absolute;margin-left:161.5pt;margin-top:427.7pt;width:81.55pt;height:122.45pt;z-index:251667968">
            <v:imagedata r:id="rId196" o:title=""/>
          </v:shape>
          <o:OLEObject Type="Embed" ProgID="ChemDraw.Document.6.0" ShapeID="_x0000_s1446" DrawAspect="Content" ObjectID="_1630520193" r:id="rId199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7784465" cy="5631815"/>
            <wp:effectExtent l="0" t="1085850" r="0" b="1054735"/>
            <wp:docPr id="68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84465" cy="563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DB2" w:rsidRDefault="00697DB2">
      <w:pPr>
        <w:rPr>
          <w:color w:val="FF0000"/>
        </w:rPr>
      </w:pPr>
    </w:p>
    <w:p w:rsidR="00697DB2" w:rsidRDefault="00697DB2">
      <w:pPr>
        <w:rPr>
          <w:color w:val="FF0000"/>
        </w:rPr>
      </w:pPr>
    </w:p>
    <w:p w:rsidR="00697DB2" w:rsidRDefault="00697DB2">
      <w:pPr>
        <w:rPr>
          <w:color w:val="FF0000"/>
        </w:rPr>
      </w:pPr>
    </w:p>
    <w:p w:rsidR="00697DB2" w:rsidRDefault="00697DB2">
      <w:pPr>
        <w:rPr>
          <w:color w:val="FF0000"/>
        </w:rPr>
      </w:pPr>
    </w:p>
    <w:p w:rsidR="00697DB2" w:rsidRDefault="00BF4EB5">
      <w:pPr>
        <w:rPr>
          <w:color w:val="FF0000"/>
        </w:rPr>
      </w:pPr>
      <w:r>
        <w:rPr>
          <w:noProof/>
          <w:color w:val="FF0000"/>
          <w:lang w:val="en-US" w:eastAsia="en-US"/>
        </w:rPr>
        <w:pict>
          <v:shape id="_x0000_s1449" type="#_x0000_t75" style="position:absolute;margin-left:236.4pt;margin-top:216.1pt;width:69.75pt;height:114.75pt;z-index:251668992">
            <v:imagedata r:id="rId201" o:title=""/>
          </v:shape>
          <o:OLEObject Type="Embed" ProgID="ChemDraw.Document.6.0" ShapeID="_x0000_s1449" DrawAspect="Content" ObjectID="_1630520194" r:id="rId202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7371715" cy="5276215"/>
            <wp:effectExtent l="0" t="1047750" r="0" b="1029335"/>
            <wp:docPr id="69" name="Picture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71715" cy="5276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DB2" w:rsidRDefault="00697DB2">
      <w:pPr>
        <w:rPr>
          <w:color w:val="FF0000"/>
        </w:rPr>
      </w:pPr>
    </w:p>
    <w:p w:rsidR="00697DB2" w:rsidRDefault="00697DB2">
      <w:pPr>
        <w:rPr>
          <w:color w:val="FF0000"/>
        </w:rPr>
      </w:pPr>
    </w:p>
    <w:p w:rsidR="00697DB2" w:rsidRDefault="00697DB2">
      <w:pPr>
        <w:rPr>
          <w:color w:val="FF0000"/>
        </w:rPr>
      </w:pPr>
    </w:p>
    <w:p w:rsidR="00697DB2" w:rsidRDefault="00697DB2">
      <w:pPr>
        <w:rPr>
          <w:color w:val="FF0000"/>
        </w:rPr>
      </w:pPr>
    </w:p>
    <w:p w:rsidR="00697DB2" w:rsidRDefault="00697DB2">
      <w:pPr>
        <w:rPr>
          <w:color w:val="FF0000"/>
        </w:rPr>
      </w:pPr>
    </w:p>
    <w:p w:rsidR="00697DB2" w:rsidRDefault="00B61AAF">
      <w:pPr>
        <w:rPr>
          <w:color w:val="FF0000"/>
        </w:rPr>
      </w:pPr>
      <w:r>
        <w:rPr>
          <w:noProof/>
          <w:color w:val="FF0000"/>
          <w:lang w:val="en-US" w:eastAsia="en-US" w:bidi="te-IN"/>
        </w:rPr>
        <w:lastRenderedPageBreak/>
        <w:pict>
          <v:shape id="_x0000_s1926" type="#_x0000_t75" style="position:absolute;margin-left:248.25pt;margin-top:363.1pt;width:82.35pt;height:113.7pt;z-index:251696640">
            <v:imagedata r:id="rId201" o:title=""/>
          </v:shape>
          <o:OLEObject Type="Embed" ProgID="ChemDraw.Document.6.0" ShapeID="_x0000_s1926" DrawAspect="Content" ObjectID="_1630520195" r:id="rId204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7331075" cy="5073650"/>
            <wp:effectExtent l="0" t="1123950" r="0" b="1117600"/>
            <wp:docPr id="70" name="Picture 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5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31075" cy="507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0C0" w:rsidRDefault="00BC50C0">
      <w:pPr>
        <w:rPr>
          <w:color w:val="FF0000"/>
        </w:rPr>
      </w:pPr>
    </w:p>
    <w:p w:rsidR="00BC50C0" w:rsidRDefault="00BC50C0">
      <w:pPr>
        <w:rPr>
          <w:color w:val="FF0000"/>
        </w:rPr>
      </w:pPr>
    </w:p>
    <w:p w:rsidR="00BC50C0" w:rsidRDefault="00BF4EB5">
      <w:pPr>
        <w:rPr>
          <w:color w:val="FF0000"/>
        </w:rPr>
      </w:pPr>
      <w:r w:rsidRPr="00BF4EB5">
        <w:rPr>
          <w:noProof/>
        </w:rPr>
        <w:lastRenderedPageBreak/>
        <w:pict>
          <v:shape id="_x0000_s1451" type="#_x0000_t75" style="position:absolute;margin-left:206.25pt;margin-top:256.4pt;width:72.2pt;height:119.75pt;z-index:251670016">
            <v:imagedata r:id="rId206" o:title=""/>
          </v:shape>
          <o:OLEObject Type="Embed" ProgID="ChemDraw.Document.6.0" ShapeID="_x0000_s1451" DrawAspect="Content" ObjectID="_1630520196" r:id="rId207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7630795" cy="5292090"/>
            <wp:effectExtent l="0" t="1162050" r="0" b="1146810"/>
            <wp:docPr id="71" name="Picture 1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5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30795" cy="5292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0C0" w:rsidRDefault="00BC50C0">
      <w:pPr>
        <w:rPr>
          <w:color w:val="FF0000"/>
        </w:rPr>
      </w:pPr>
    </w:p>
    <w:p w:rsidR="00BC50C0" w:rsidRDefault="00BC50C0">
      <w:pPr>
        <w:rPr>
          <w:color w:val="FF0000"/>
        </w:rPr>
      </w:pPr>
    </w:p>
    <w:p w:rsidR="00BC50C0" w:rsidRDefault="00BC50C0">
      <w:pPr>
        <w:rPr>
          <w:color w:val="FF0000"/>
        </w:rPr>
      </w:pPr>
    </w:p>
    <w:p w:rsidR="00BC50C0" w:rsidRDefault="00BC50C0">
      <w:pPr>
        <w:rPr>
          <w:color w:val="FF0000"/>
        </w:rPr>
      </w:pPr>
    </w:p>
    <w:p w:rsidR="00BC50C0" w:rsidRDefault="00BC50C0">
      <w:pPr>
        <w:rPr>
          <w:color w:val="FF0000"/>
        </w:rPr>
      </w:pPr>
    </w:p>
    <w:p w:rsidR="00BC50C0" w:rsidRDefault="00BC50C0">
      <w:pPr>
        <w:rPr>
          <w:color w:val="FF0000"/>
        </w:rPr>
      </w:pPr>
    </w:p>
    <w:p w:rsidR="0028579F" w:rsidRDefault="0028579F">
      <w:pPr>
        <w:rPr>
          <w:color w:val="FF0000"/>
        </w:rPr>
      </w:pPr>
    </w:p>
    <w:p w:rsidR="00BC50C0" w:rsidRDefault="00BC50C0">
      <w:pPr>
        <w:rPr>
          <w:color w:val="FF0000"/>
        </w:rPr>
      </w:pPr>
    </w:p>
    <w:p w:rsidR="00BC50C0" w:rsidRDefault="00BF4EB5">
      <w:pPr>
        <w:rPr>
          <w:color w:val="FF0000"/>
        </w:rPr>
      </w:pPr>
      <w:r>
        <w:rPr>
          <w:noProof/>
          <w:color w:val="FF0000"/>
          <w:lang w:val="en-US" w:eastAsia="en-US"/>
        </w:rPr>
        <w:pict>
          <v:shape id="_x0000_s1452" type="#_x0000_t75" style="position:absolute;margin-left:226.3pt;margin-top:352.45pt;width:70.5pt;height:124.2pt;z-index:251671040">
            <v:imagedata r:id="rId206" o:title=""/>
          </v:shape>
          <o:OLEObject Type="Embed" ProgID="ChemDraw.Document.6.0" ShapeID="_x0000_s1452" DrawAspect="Content" ObjectID="_1630520197" r:id="rId209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7031990" cy="5235575"/>
            <wp:effectExtent l="0" t="895350" r="0" b="879475"/>
            <wp:docPr id="72" name="Picture 1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6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31990" cy="523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0C0" w:rsidRDefault="00BC50C0">
      <w:pPr>
        <w:rPr>
          <w:color w:val="FF0000"/>
        </w:rPr>
      </w:pPr>
    </w:p>
    <w:p w:rsidR="00BC50C0" w:rsidRDefault="00BC50C0">
      <w:pPr>
        <w:rPr>
          <w:color w:val="FF0000"/>
        </w:rPr>
      </w:pPr>
    </w:p>
    <w:p w:rsidR="00BC50C0" w:rsidRDefault="00BC50C0">
      <w:pPr>
        <w:rPr>
          <w:color w:val="FF0000"/>
        </w:rPr>
      </w:pPr>
    </w:p>
    <w:p w:rsidR="00BC50C0" w:rsidRDefault="00BC50C0">
      <w:pPr>
        <w:rPr>
          <w:color w:val="FF0000"/>
        </w:rPr>
      </w:pPr>
    </w:p>
    <w:p w:rsidR="00BC50C0" w:rsidRDefault="00BF4EB5">
      <w:pPr>
        <w:rPr>
          <w:color w:val="FF0000"/>
        </w:rPr>
      </w:pPr>
      <w:r w:rsidRPr="00BF4EB5">
        <w:rPr>
          <w:noProof/>
        </w:rPr>
        <w:lastRenderedPageBreak/>
        <w:pict>
          <v:shape id="_x0000_s1508" type="#_x0000_t75" style="position:absolute;margin-left:182.45pt;margin-top:241pt;width:69.75pt;height:120.75pt;z-index:251672064">
            <v:imagedata r:id="rId211" o:title=""/>
          </v:shape>
          <o:OLEObject Type="Embed" ProgID="ChemDraw.Document.6.0" ShapeID="_x0000_s1508" DrawAspect="Content" ObjectID="_1630520198" r:id="rId212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207250" cy="5325110"/>
            <wp:effectExtent l="0" t="990600" r="0" b="980440"/>
            <wp:docPr id="904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 rot="5460000">
                      <a:off x="0" y="0"/>
                      <a:ext cx="7207250" cy="5325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0C0" w:rsidRDefault="00BF4EB5">
      <w:pPr>
        <w:rPr>
          <w:color w:val="FF0000"/>
        </w:rPr>
      </w:pPr>
      <w:r>
        <w:rPr>
          <w:noProof/>
          <w:color w:val="FF0000"/>
          <w:lang w:val="en-US" w:eastAsia="en-US"/>
        </w:rPr>
        <w:lastRenderedPageBreak/>
        <w:pict>
          <v:shape id="_x0000_s1509" type="#_x0000_t75" style="position:absolute;margin-left:282.7pt;margin-top:393.85pt;width:67.8pt;height:127.2pt;z-index:251673088">
            <v:imagedata r:id="rId211" o:title=""/>
          </v:shape>
          <o:OLEObject Type="Embed" ProgID="ChemDraw.Document.6.0" ShapeID="_x0000_s1509" DrawAspect="Content" ObjectID="_1630520199" r:id="rId214"/>
        </w:pict>
      </w:r>
      <w:r w:rsidR="00612E75">
        <w:rPr>
          <w:noProof/>
          <w:lang w:val="en-US" w:eastAsia="en-US"/>
        </w:rPr>
        <w:drawing>
          <wp:inline distT="0" distB="0" distL="0" distR="0">
            <wp:extent cx="7621270" cy="4590415"/>
            <wp:effectExtent l="0" t="1600200" r="0" b="1581785"/>
            <wp:docPr id="903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 rot="5280000">
                      <a:off x="0" y="0"/>
                      <a:ext cx="7621270" cy="459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0C0" w:rsidRDefault="00BC50C0">
      <w:pPr>
        <w:rPr>
          <w:color w:val="FF0000"/>
        </w:rPr>
      </w:pPr>
    </w:p>
    <w:p w:rsidR="00BC50C0" w:rsidRDefault="00BC50C0">
      <w:pPr>
        <w:rPr>
          <w:color w:val="FF0000"/>
        </w:rPr>
      </w:pPr>
    </w:p>
    <w:p w:rsidR="00BC50C0" w:rsidRDefault="00BC50C0">
      <w:pPr>
        <w:rPr>
          <w:color w:val="FF0000"/>
        </w:rPr>
      </w:pPr>
    </w:p>
    <w:p w:rsidR="00BC50C0" w:rsidRDefault="00BC50C0">
      <w:pPr>
        <w:rPr>
          <w:color w:val="FF0000"/>
        </w:rPr>
      </w:pPr>
    </w:p>
    <w:p w:rsidR="00BC50C0" w:rsidRDefault="00BC50C0">
      <w:pPr>
        <w:rPr>
          <w:color w:val="FF0000"/>
        </w:rPr>
      </w:pPr>
    </w:p>
    <w:p w:rsidR="00BC50C0" w:rsidRDefault="00BC50C0">
      <w:pPr>
        <w:rPr>
          <w:color w:val="FF0000"/>
        </w:rPr>
      </w:pPr>
    </w:p>
    <w:p w:rsidR="00BC50C0" w:rsidRDefault="00BF4EB5" w:rsidP="003549C1">
      <w:pPr>
        <w:jc w:val="center"/>
        <w:rPr>
          <w:color w:val="FF0000"/>
        </w:rPr>
      </w:pPr>
      <w:r w:rsidRPr="00BF4EB5">
        <w:rPr>
          <w:noProof/>
        </w:rPr>
        <w:pict>
          <v:shape id="_x0000_s1510" type="#_x0000_t75" style="position:absolute;left:0;text-align:left;margin-left:218.25pt;margin-top:195.75pt;width:88.5pt;height:131.45pt;z-index:251674112">
            <v:imagedata r:id="rId216" o:title=""/>
          </v:shape>
          <o:OLEObject Type="Embed" ProgID="ChemDraw.Document.6.0" ShapeID="_x0000_s1510" DrawAspect="Content" ObjectID="_1630520200" r:id="rId217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7371715" cy="5090160"/>
            <wp:effectExtent l="0" t="1143000" r="0" b="1120140"/>
            <wp:docPr id="73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71715" cy="509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0C0" w:rsidRDefault="00BC50C0">
      <w:pPr>
        <w:rPr>
          <w:color w:val="FF0000"/>
        </w:rPr>
      </w:pPr>
    </w:p>
    <w:p w:rsidR="00BC50C0" w:rsidRDefault="00BC50C0">
      <w:pPr>
        <w:rPr>
          <w:color w:val="FF0000"/>
        </w:rPr>
      </w:pPr>
    </w:p>
    <w:p w:rsidR="00BC50C0" w:rsidRDefault="00BC50C0">
      <w:pPr>
        <w:rPr>
          <w:color w:val="FF0000"/>
        </w:rPr>
      </w:pPr>
    </w:p>
    <w:p w:rsidR="00BC50C0" w:rsidRDefault="00BF4EB5" w:rsidP="003549C1">
      <w:pPr>
        <w:jc w:val="center"/>
        <w:rPr>
          <w:color w:val="FF0000"/>
        </w:rPr>
      </w:pPr>
      <w:r>
        <w:rPr>
          <w:noProof/>
          <w:color w:val="FF0000"/>
          <w:lang w:val="en-US" w:eastAsia="en-US"/>
        </w:rPr>
        <w:lastRenderedPageBreak/>
        <w:pict>
          <v:shape id="_x0000_s1511" type="#_x0000_t75" style="position:absolute;left:0;text-align:left;margin-left:243.75pt;margin-top:185.5pt;width:88.5pt;height:131.45pt;z-index:251675136">
            <v:imagedata r:id="rId216" o:title=""/>
          </v:shape>
          <o:OLEObject Type="Embed" ProgID="ChemDraw.Document.6.0" ShapeID="_x0000_s1511" DrawAspect="Content" ObjectID="_1630520201" r:id="rId219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7743825" cy="5373370"/>
            <wp:effectExtent l="0" t="1181100" r="0" b="1160780"/>
            <wp:docPr id="74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43825" cy="5373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0C0" w:rsidRDefault="00BC50C0">
      <w:pPr>
        <w:rPr>
          <w:color w:val="FF0000"/>
        </w:rPr>
      </w:pPr>
    </w:p>
    <w:p w:rsidR="00BC50C0" w:rsidRDefault="00BC50C0">
      <w:pPr>
        <w:rPr>
          <w:color w:val="FF0000"/>
        </w:rPr>
      </w:pPr>
    </w:p>
    <w:p w:rsidR="00BC50C0" w:rsidRDefault="00BC50C0">
      <w:pPr>
        <w:rPr>
          <w:color w:val="FF0000"/>
        </w:rPr>
      </w:pPr>
    </w:p>
    <w:p w:rsidR="00BC50C0" w:rsidRDefault="00BC50C0">
      <w:pPr>
        <w:rPr>
          <w:color w:val="FF0000"/>
        </w:rPr>
      </w:pPr>
    </w:p>
    <w:p w:rsidR="00BC50C0" w:rsidRDefault="00BC50C0">
      <w:pPr>
        <w:rPr>
          <w:color w:val="FF0000"/>
        </w:rPr>
      </w:pPr>
    </w:p>
    <w:p w:rsidR="00BC50C0" w:rsidRDefault="00BF4EB5" w:rsidP="003549C1">
      <w:pPr>
        <w:jc w:val="center"/>
        <w:rPr>
          <w:color w:val="FF0000"/>
        </w:rPr>
      </w:pPr>
      <w:r w:rsidRPr="00BF4EB5">
        <w:rPr>
          <w:noProof/>
        </w:rPr>
        <w:pict>
          <v:shape id="_x0000_s1512" type="#_x0000_t75" style="position:absolute;left:0;text-align:left;margin-left:200.1pt;margin-top:261.4pt;width:101.35pt;height:122.25pt;z-index:251676160">
            <v:imagedata r:id="rId221" o:title=""/>
          </v:shape>
          <o:OLEObject Type="Embed" ProgID="ChemDraw.Document.6.0" ShapeID="_x0000_s1512" DrawAspect="Content" ObjectID="_1630520202" r:id="rId222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7444740" cy="5745480"/>
            <wp:effectExtent l="0" t="857250" r="0" b="826770"/>
            <wp:docPr id="75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44740" cy="574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0C0" w:rsidRDefault="00BC50C0">
      <w:pPr>
        <w:rPr>
          <w:color w:val="FF0000"/>
        </w:rPr>
      </w:pPr>
    </w:p>
    <w:p w:rsidR="0060553E" w:rsidRDefault="00BF4EB5" w:rsidP="003549C1">
      <w:pPr>
        <w:jc w:val="center"/>
        <w:rPr>
          <w:color w:val="FF0000"/>
        </w:rPr>
      </w:pPr>
      <w:r>
        <w:rPr>
          <w:noProof/>
          <w:color w:val="FF0000"/>
          <w:lang w:val="en-US" w:eastAsia="en-US"/>
        </w:rPr>
        <w:lastRenderedPageBreak/>
        <w:pict>
          <v:shape id="_x0000_s1513" type="#_x0000_t75" style="position:absolute;left:0;text-align:left;margin-left:198.05pt;margin-top:365.9pt;width:87pt;height:108.7pt;z-index:251677184">
            <v:imagedata r:id="rId221" o:title=""/>
          </v:shape>
          <o:OLEObject Type="Embed" ProgID="ChemDraw.Document.6.0" ShapeID="_x0000_s1513" DrawAspect="Content" ObjectID="_1630520203" r:id="rId224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7905750" cy="5850255"/>
            <wp:effectExtent l="0" t="1028700" r="0" b="1007745"/>
            <wp:docPr id="76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05750" cy="585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53E" w:rsidRDefault="0060553E">
      <w:pPr>
        <w:rPr>
          <w:color w:val="FF0000"/>
        </w:rPr>
      </w:pPr>
    </w:p>
    <w:p w:rsidR="0060553E" w:rsidRDefault="0060553E">
      <w:pPr>
        <w:rPr>
          <w:color w:val="FF0000"/>
        </w:rPr>
      </w:pPr>
    </w:p>
    <w:p w:rsidR="0060553E" w:rsidRDefault="0060553E">
      <w:pPr>
        <w:rPr>
          <w:color w:val="FF0000"/>
        </w:rPr>
      </w:pPr>
    </w:p>
    <w:p w:rsidR="0060553E" w:rsidRDefault="0060553E">
      <w:pPr>
        <w:rPr>
          <w:color w:val="FF0000"/>
        </w:rPr>
      </w:pPr>
    </w:p>
    <w:p w:rsidR="00F052E8" w:rsidRDefault="00F052E8">
      <w:pPr>
        <w:rPr>
          <w:color w:val="FF0000"/>
        </w:rPr>
      </w:pPr>
    </w:p>
    <w:p w:rsidR="00F052E8" w:rsidRDefault="00BF4EB5" w:rsidP="003549C1">
      <w:pPr>
        <w:jc w:val="center"/>
        <w:rPr>
          <w:color w:val="FF0000"/>
        </w:rPr>
      </w:pPr>
      <w:r w:rsidRPr="00BF4EB5">
        <w:rPr>
          <w:noProof/>
        </w:rPr>
        <w:pict>
          <v:shape id="_x0000_s1514" type="#_x0000_t75" style="position:absolute;left:0;text-align:left;margin-left:209.6pt;margin-top:227.2pt;width:93.8pt;height:108.6pt;z-index:251678208">
            <v:imagedata r:id="rId226" o:title=""/>
          </v:shape>
          <o:OLEObject Type="Embed" ProgID="ChemDraw.Document.6.0" ShapeID="_x0000_s1514" DrawAspect="Content" ObjectID="_1630520204" r:id="rId227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7428230" cy="5527040"/>
            <wp:effectExtent l="0" t="952500" r="0" b="930910"/>
            <wp:docPr id="77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28230" cy="552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2E8" w:rsidRDefault="00F052E8">
      <w:pPr>
        <w:rPr>
          <w:color w:val="FF0000"/>
        </w:rPr>
      </w:pPr>
    </w:p>
    <w:p w:rsidR="00F052E8" w:rsidRDefault="00F052E8">
      <w:pPr>
        <w:rPr>
          <w:color w:val="FF0000"/>
        </w:rPr>
      </w:pPr>
    </w:p>
    <w:p w:rsidR="00F052E8" w:rsidRDefault="00BF4EB5" w:rsidP="003549C1">
      <w:pPr>
        <w:jc w:val="center"/>
        <w:rPr>
          <w:color w:val="FF0000"/>
        </w:rPr>
      </w:pPr>
      <w:r>
        <w:rPr>
          <w:noProof/>
          <w:color w:val="FF0000"/>
          <w:lang w:val="en-US" w:eastAsia="en-US"/>
        </w:rPr>
        <w:lastRenderedPageBreak/>
        <w:pict>
          <v:shape id="_x0000_s1515" type="#_x0000_t75" style="position:absolute;left:0;text-align:left;margin-left:279.2pt;margin-top:252.95pt;width:88.15pt;height:101.95pt;z-index:251679232">
            <v:imagedata r:id="rId226" o:title=""/>
          </v:shape>
          <o:OLEObject Type="Embed" ProgID="ChemDraw.Document.6.0" ShapeID="_x0000_s1515" DrawAspect="Content" ObjectID="_1630520205" r:id="rId229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7849235" cy="5251450"/>
            <wp:effectExtent l="0" t="1295400" r="0" b="1282700"/>
            <wp:docPr id="78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49235" cy="525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2E8" w:rsidRDefault="00F052E8">
      <w:pPr>
        <w:rPr>
          <w:color w:val="FF0000"/>
        </w:rPr>
      </w:pPr>
    </w:p>
    <w:p w:rsidR="00F052E8" w:rsidRDefault="00F052E8">
      <w:pPr>
        <w:rPr>
          <w:color w:val="FF0000"/>
        </w:rPr>
      </w:pPr>
    </w:p>
    <w:p w:rsidR="00F052E8" w:rsidRDefault="00F052E8">
      <w:pPr>
        <w:rPr>
          <w:color w:val="FF0000"/>
        </w:rPr>
      </w:pPr>
    </w:p>
    <w:p w:rsidR="00F052E8" w:rsidRDefault="00F052E8">
      <w:pPr>
        <w:rPr>
          <w:color w:val="FF0000"/>
        </w:rPr>
      </w:pPr>
    </w:p>
    <w:p w:rsidR="00F052E8" w:rsidRDefault="00F052E8">
      <w:pPr>
        <w:rPr>
          <w:color w:val="FF0000"/>
        </w:rPr>
      </w:pPr>
    </w:p>
    <w:p w:rsidR="00D6614E" w:rsidRDefault="00612E75" w:rsidP="003549C1">
      <w:pPr>
        <w:jc w:val="center"/>
        <w:rPr>
          <w:color w:val="FF0000"/>
        </w:rPr>
      </w:pPr>
      <w:r>
        <w:rPr>
          <w:noProof/>
          <w:color w:val="FF0000"/>
          <w:lang w:val="en-US" w:eastAsia="en-US"/>
        </w:rPr>
        <w:drawing>
          <wp:inline distT="0" distB="0" distL="0" distR="0">
            <wp:extent cx="5842635" cy="7420610"/>
            <wp:effectExtent l="19050" t="0" r="5715" b="0"/>
            <wp:docPr id="79" name="Picture 7" descr="C:\Users\HOME\Desktop\RESCAN 3\Rescan-3-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ME\Desktop\RESCAN 3\Rescan-3-009.jpg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 l="10992" t="10789" r="10641" b="12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635" cy="742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4EB5" w:rsidRPr="00BF4EB5">
        <w:rPr>
          <w:noProof/>
          <w:color w:val="FF0000"/>
          <w:lang w:val="en-IN" w:eastAsia="en-IN"/>
        </w:rPr>
        <w:pict>
          <v:shape id="_x0000_s1759" type="#_x0000_t75" style="position:absolute;left:0;text-align:left;margin-left:225pt;margin-top:283.2pt;width:87.75pt;height:109.5pt;z-index:251691520;mso-position-horizontal-relative:text;mso-position-vertical-relative:text">
            <v:imagedata r:id="rId232" o:title=""/>
          </v:shape>
          <o:OLEObject Type="Embed" ProgID="ChemDraw.Document.6.0" ShapeID="_x0000_s1759" DrawAspect="Content" ObjectID="_1630520206" r:id="rId233"/>
        </w:pict>
      </w:r>
    </w:p>
    <w:p w:rsidR="00D6614E" w:rsidRDefault="00D6614E" w:rsidP="00D6614E"/>
    <w:p w:rsidR="00D6614E" w:rsidRDefault="00D6614E" w:rsidP="00D6614E"/>
    <w:p w:rsidR="00F052E8" w:rsidRDefault="00D6614E" w:rsidP="00D6614E">
      <w:pPr>
        <w:tabs>
          <w:tab w:val="left" w:pos="5392"/>
        </w:tabs>
      </w:pPr>
      <w:r>
        <w:lastRenderedPageBreak/>
        <w:tab/>
      </w:r>
    </w:p>
    <w:p w:rsidR="00D6614E" w:rsidRDefault="00D6614E" w:rsidP="00D6614E">
      <w:pPr>
        <w:tabs>
          <w:tab w:val="left" w:pos="5392"/>
        </w:tabs>
      </w:pPr>
    </w:p>
    <w:p w:rsidR="00D6614E" w:rsidRPr="00D6614E" w:rsidRDefault="00D6614E" w:rsidP="00D6614E">
      <w:pPr>
        <w:tabs>
          <w:tab w:val="left" w:pos="5392"/>
        </w:tabs>
      </w:pPr>
    </w:p>
    <w:p w:rsidR="00F052E8" w:rsidRDefault="00BF4EB5" w:rsidP="003549C1">
      <w:pPr>
        <w:jc w:val="center"/>
        <w:rPr>
          <w:color w:val="FF0000"/>
        </w:rPr>
      </w:pPr>
      <w:r>
        <w:rPr>
          <w:noProof/>
          <w:color w:val="FF0000"/>
          <w:lang w:val="en-US" w:eastAsia="en-US"/>
        </w:rPr>
        <w:pict>
          <v:shape id="_x0000_s1517" type="#_x0000_t75" style="position:absolute;left:0;text-align:left;margin-left:245.25pt;margin-top:212.45pt;width:87.75pt;height:109.5pt;z-index:251680256">
            <v:imagedata r:id="rId232" o:title=""/>
          </v:shape>
          <o:OLEObject Type="Embed" ProgID="ChemDraw.Document.6.0" ShapeID="_x0000_s1517" DrawAspect="Content" ObjectID="_1630520207" r:id="rId234"/>
        </w:pict>
      </w:r>
      <w:r w:rsidR="00612E75">
        <w:rPr>
          <w:noProof/>
          <w:color w:val="FF0000"/>
          <w:lang w:val="en-US" w:eastAsia="en-US"/>
        </w:rPr>
        <w:drawing>
          <wp:inline distT="0" distB="0" distL="0" distR="0">
            <wp:extent cx="7679055" cy="5551170"/>
            <wp:effectExtent l="0" t="1066800" r="0" b="1040130"/>
            <wp:docPr id="80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79055" cy="555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052E8" w:rsidSect="00FC5E83">
      <w:footerReference w:type="default" r:id="rId23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935E8" w:rsidRDefault="008935E8" w:rsidP="00E248C7">
      <w:r>
        <w:separator/>
      </w:r>
    </w:p>
  </w:endnote>
  <w:endnote w:type="continuationSeparator" w:id="1">
    <w:p w:rsidR="008935E8" w:rsidRDefault="008935E8" w:rsidP="00E248C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4E24" w:rsidRDefault="00834E24">
    <w:pPr>
      <w:pStyle w:val="Footer"/>
      <w:jc w:val="center"/>
    </w:pPr>
    <w:fldSimple w:instr=" PAGE   \* MERGEFORMAT ">
      <w:r w:rsidR="004E167F">
        <w:rPr>
          <w:noProof/>
        </w:rPr>
        <w:t>1</w:t>
      </w:r>
    </w:fldSimple>
  </w:p>
  <w:p w:rsidR="00834E24" w:rsidRDefault="00834E24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935E8" w:rsidRDefault="008935E8" w:rsidP="00E248C7">
      <w:r>
        <w:separator/>
      </w:r>
    </w:p>
  </w:footnote>
  <w:footnote w:type="continuationSeparator" w:id="1">
    <w:p w:rsidR="008935E8" w:rsidRDefault="008935E8" w:rsidP="00E248C7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3"/>
  <w:attachedTemplate r:id="rId1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B3EE8"/>
    <w:rsid w:val="00002D6B"/>
    <w:rsid w:val="000114C0"/>
    <w:rsid w:val="000142CD"/>
    <w:rsid w:val="000233C4"/>
    <w:rsid w:val="0002643A"/>
    <w:rsid w:val="00032BE9"/>
    <w:rsid w:val="00035FA1"/>
    <w:rsid w:val="000407EB"/>
    <w:rsid w:val="0004582F"/>
    <w:rsid w:val="000559CB"/>
    <w:rsid w:val="00060C42"/>
    <w:rsid w:val="000619B6"/>
    <w:rsid w:val="00071657"/>
    <w:rsid w:val="000735BD"/>
    <w:rsid w:val="000738B5"/>
    <w:rsid w:val="00077A01"/>
    <w:rsid w:val="00095E11"/>
    <w:rsid w:val="000B016A"/>
    <w:rsid w:val="000B035A"/>
    <w:rsid w:val="000B2563"/>
    <w:rsid w:val="000D7FAC"/>
    <w:rsid w:val="000E2D5C"/>
    <w:rsid w:val="000E47C4"/>
    <w:rsid w:val="000E5E21"/>
    <w:rsid w:val="000F2489"/>
    <w:rsid w:val="000F2518"/>
    <w:rsid w:val="00106DF5"/>
    <w:rsid w:val="00111151"/>
    <w:rsid w:val="001142CC"/>
    <w:rsid w:val="00115DED"/>
    <w:rsid w:val="001244A8"/>
    <w:rsid w:val="001262E3"/>
    <w:rsid w:val="00131E9C"/>
    <w:rsid w:val="00134C15"/>
    <w:rsid w:val="00145682"/>
    <w:rsid w:val="00153ED2"/>
    <w:rsid w:val="00157218"/>
    <w:rsid w:val="00166B9D"/>
    <w:rsid w:val="00186719"/>
    <w:rsid w:val="0018740F"/>
    <w:rsid w:val="00190A84"/>
    <w:rsid w:val="001B2519"/>
    <w:rsid w:val="001C16FD"/>
    <w:rsid w:val="001E0618"/>
    <w:rsid w:val="001E070A"/>
    <w:rsid w:val="001E3F86"/>
    <w:rsid w:val="001F6149"/>
    <w:rsid w:val="00203687"/>
    <w:rsid w:val="00205D37"/>
    <w:rsid w:val="00213F92"/>
    <w:rsid w:val="00217B2E"/>
    <w:rsid w:val="00226CA4"/>
    <w:rsid w:val="00226DC0"/>
    <w:rsid w:val="00230FC8"/>
    <w:rsid w:val="00232652"/>
    <w:rsid w:val="0023276D"/>
    <w:rsid w:val="00233E5C"/>
    <w:rsid w:val="00237BDF"/>
    <w:rsid w:val="00256472"/>
    <w:rsid w:val="00260873"/>
    <w:rsid w:val="0028176A"/>
    <w:rsid w:val="0028579F"/>
    <w:rsid w:val="00295ECD"/>
    <w:rsid w:val="002D3738"/>
    <w:rsid w:val="002E3DF8"/>
    <w:rsid w:val="002E77E6"/>
    <w:rsid w:val="002F4003"/>
    <w:rsid w:val="00303B3D"/>
    <w:rsid w:val="00317766"/>
    <w:rsid w:val="003220AC"/>
    <w:rsid w:val="00327433"/>
    <w:rsid w:val="00333AB2"/>
    <w:rsid w:val="00333BF8"/>
    <w:rsid w:val="00342586"/>
    <w:rsid w:val="003549C1"/>
    <w:rsid w:val="00356364"/>
    <w:rsid w:val="00357218"/>
    <w:rsid w:val="003622BD"/>
    <w:rsid w:val="003703C0"/>
    <w:rsid w:val="00370FC1"/>
    <w:rsid w:val="003721DD"/>
    <w:rsid w:val="00374DCB"/>
    <w:rsid w:val="00377C77"/>
    <w:rsid w:val="00381C24"/>
    <w:rsid w:val="0038607C"/>
    <w:rsid w:val="0038760B"/>
    <w:rsid w:val="00391164"/>
    <w:rsid w:val="003A4CF9"/>
    <w:rsid w:val="003A5D2E"/>
    <w:rsid w:val="003A73ED"/>
    <w:rsid w:val="003C4A05"/>
    <w:rsid w:val="003D0D75"/>
    <w:rsid w:val="003D2103"/>
    <w:rsid w:val="003D3B7B"/>
    <w:rsid w:val="003E22EF"/>
    <w:rsid w:val="00403390"/>
    <w:rsid w:val="00411F91"/>
    <w:rsid w:val="00414B43"/>
    <w:rsid w:val="00425BAE"/>
    <w:rsid w:val="00427918"/>
    <w:rsid w:val="00441852"/>
    <w:rsid w:val="0044468B"/>
    <w:rsid w:val="004472AF"/>
    <w:rsid w:val="0045327F"/>
    <w:rsid w:val="0046640C"/>
    <w:rsid w:val="0046732B"/>
    <w:rsid w:val="00475321"/>
    <w:rsid w:val="00482E9F"/>
    <w:rsid w:val="00490833"/>
    <w:rsid w:val="00496568"/>
    <w:rsid w:val="004A05DF"/>
    <w:rsid w:val="004A287A"/>
    <w:rsid w:val="004B28F6"/>
    <w:rsid w:val="004B41C3"/>
    <w:rsid w:val="004C1184"/>
    <w:rsid w:val="004C5C11"/>
    <w:rsid w:val="004D0970"/>
    <w:rsid w:val="004D4137"/>
    <w:rsid w:val="004E053A"/>
    <w:rsid w:val="004E167F"/>
    <w:rsid w:val="004F3C02"/>
    <w:rsid w:val="004F422E"/>
    <w:rsid w:val="005003B5"/>
    <w:rsid w:val="00505D47"/>
    <w:rsid w:val="00507D64"/>
    <w:rsid w:val="0051389D"/>
    <w:rsid w:val="00522BCC"/>
    <w:rsid w:val="005335FF"/>
    <w:rsid w:val="00545441"/>
    <w:rsid w:val="0056195A"/>
    <w:rsid w:val="00574139"/>
    <w:rsid w:val="00580BAE"/>
    <w:rsid w:val="0058495B"/>
    <w:rsid w:val="005C2AEE"/>
    <w:rsid w:val="005F6200"/>
    <w:rsid w:val="005F7CA8"/>
    <w:rsid w:val="00602BEA"/>
    <w:rsid w:val="0060553E"/>
    <w:rsid w:val="00606719"/>
    <w:rsid w:val="006115AA"/>
    <w:rsid w:val="00612E75"/>
    <w:rsid w:val="0061312B"/>
    <w:rsid w:val="006160C8"/>
    <w:rsid w:val="00616EC6"/>
    <w:rsid w:val="0062550B"/>
    <w:rsid w:val="006265E1"/>
    <w:rsid w:val="00631D15"/>
    <w:rsid w:val="00635C6D"/>
    <w:rsid w:val="00636932"/>
    <w:rsid w:val="006375CE"/>
    <w:rsid w:val="0064070F"/>
    <w:rsid w:val="00653029"/>
    <w:rsid w:val="00654B39"/>
    <w:rsid w:val="0065502A"/>
    <w:rsid w:val="00660370"/>
    <w:rsid w:val="006615AD"/>
    <w:rsid w:val="00661D34"/>
    <w:rsid w:val="00664C39"/>
    <w:rsid w:val="00666280"/>
    <w:rsid w:val="00680606"/>
    <w:rsid w:val="006939D6"/>
    <w:rsid w:val="00697DB2"/>
    <w:rsid w:val="006B194E"/>
    <w:rsid w:val="006B4545"/>
    <w:rsid w:val="006B4C45"/>
    <w:rsid w:val="006C44A4"/>
    <w:rsid w:val="006F0600"/>
    <w:rsid w:val="006F5AED"/>
    <w:rsid w:val="007007FB"/>
    <w:rsid w:val="00705566"/>
    <w:rsid w:val="007103CD"/>
    <w:rsid w:val="00714672"/>
    <w:rsid w:val="0072239A"/>
    <w:rsid w:val="00737D97"/>
    <w:rsid w:val="00747192"/>
    <w:rsid w:val="00763F2B"/>
    <w:rsid w:val="00764B8C"/>
    <w:rsid w:val="00770A44"/>
    <w:rsid w:val="00776401"/>
    <w:rsid w:val="0078055F"/>
    <w:rsid w:val="0078799E"/>
    <w:rsid w:val="00787C37"/>
    <w:rsid w:val="007A1FE4"/>
    <w:rsid w:val="007A5EBB"/>
    <w:rsid w:val="007B22A2"/>
    <w:rsid w:val="007D15D7"/>
    <w:rsid w:val="007E34C5"/>
    <w:rsid w:val="007E5C07"/>
    <w:rsid w:val="0081709D"/>
    <w:rsid w:val="00821298"/>
    <w:rsid w:val="00825FC5"/>
    <w:rsid w:val="008273A1"/>
    <w:rsid w:val="00827CC9"/>
    <w:rsid w:val="00834E24"/>
    <w:rsid w:val="008544A5"/>
    <w:rsid w:val="00873A5B"/>
    <w:rsid w:val="00883D8F"/>
    <w:rsid w:val="008935E8"/>
    <w:rsid w:val="008951FC"/>
    <w:rsid w:val="008A3B9E"/>
    <w:rsid w:val="008A52E0"/>
    <w:rsid w:val="008A73DC"/>
    <w:rsid w:val="008A7AF1"/>
    <w:rsid w:val="008B1661"/>
    <w:rsid w:val="008B3782"/>
    <w:rsid w:val="008C19AC"/>
    <w:rsid w:val="008C3792"/>
    <w:rsid w:val="008D4C49"/>
    <w:rsid w:val="008D610A"/>
    <w:rsid w:val="008E0CB6"/>
    <w:rsid w:val="008E7F5E"/>
    <w:rsid w:val="008F4033"/>
    <w:rsid w:val="008F533F"/>
    <w:rsid w:val="009050B4"/>
    <w:rsid w:val="00905C1C"/>
    <w:rsid w:val="00913843"/>
    <w:rsid w:val="009165B2"/>
    <w:rsid w:val="0092175D"/>
    <w:rsid w:val="00933016"/>
    <w:rsid w:val="0093333D"/>
    <w:rsid w:val="00936BF9"/>
    <w:rsid w:val="009427FA"/>
    <w:rsid w:val="00981AE5"/>
    <w:rsid w:val="0098691C"/>
    <w:rsid w:val="00993FFD"/>
    <w:rsid w:val="00996B47"/>
    <w:rsid w:val="009A23B4"/>
    <w:rsid w:val="009B7466"/>
    <w:rsid w:val="009B74EA"/>
    <w:rsid w:val="009C0DD2"/>
    <w:rsid w:val="009D0D3B"/>
    <w:rsid w:val="009D2A3E"/>
    <w:rsid w:val="009E4636"/>
    <w:rsid w:val="009E5291"/>
    <w:rsid w:val="009E66CB"/>
    <w:rsid w:val="009F392B"/>
    <w:rsid w:val="00A03D9C"/>
    <w:rsid w:val="00A05E72"/>
    <w:rsid w:val="00A063C2"/>
    <w:rsid w:val="00A179F1"/>
    <w:rsid w:val="00A23166"/>
    <w:rsid w:val="00A25DD2"/>
    <w:rsid w:val="00A43AFD"/>
    <w:rsid w:val="00A4756E"/>
    <w:rsid w:val="00A50D65"/>
    <w:rsid w:val="00A51172"/>
    <w:rsid w:val="00A51247"/>
    <w:rsid w:val="00A643FB"/>
    <w:rsid w:val="00A67494"/>
    <w:rsid w:val="00A803F4"/>
    <w:rsid w:val="00A8783B"/>
    <w:rsid w:val="00AA7500"/>
    <w:rsid w:val="00AB58C5"/>
    <w:rsid w:val="00AB776A"/>
    <w:rsid w:val="00AE5FA1"/>
    <w:rsid w:val="00B06928"/>
    <w:rsid w:val="00B12E59"/>
    <w:rsid w:val="00B20B73"/>
    <w:rsid w:val="00B241F8"/>
    <w:rsid w:val="00B3370F"/>
    <w:rsid w:val="00B44170"/>
    <w:rsid w:val="00B44A24"/>
    <w:rsid w:val="00B501A4"/>
    <w:rsid w:val="00B6079F"/>
    <w:rsid w:val="00B61AAF"/>
    <w:rsid w:val="00B621F6"/>
    <w:rsid w:val="00B62992"/>
    <w:rsid w:val="00B64787"/>
    <w:rsid w:val="00B64C04"/>
    <w:rsid w:val="00B65101"/>
    <w:rsid w:val="00B66D7E"/>
    <w:rsid w:val="00B71B0D"/>
    <w:rsid w:val="00B8050D"/>
    <w:rsid w:val="00B84DFC"/>
    <w:rsid w:val="00B86265"/>
    <w:rsid w:val="00BA39DB"/>
    <w:rsid w:val="00BB3EE8"/>
    <w:rsid w:val="00BB7D6F"/>
    <w:rsid w:val="00BC070A"/>
    <w:rsid w:val="00BC50C0"/>
    <w:rsid w:val="00BD34D7"/>
    <w:rsid w:val="00BE4F5A"/>
    <w:rsid w:val="00BF4EB5"/>
    <w:rsid w:val="00C07412"/>
    <w:rsid w:val="00C07FD9"/>
    <w:rsid w:val="00C24E9E"/>
    <w:rsid w:val="00C30E46"/>
    <w:rsid w:val="00C3149A"/>
    <w:rsid w:val="00C542F2"/>
    <w:rsid w:val="00C7518E"/>
    <w:rsid w:val="00C77FC5"/>
    <w:rsid w:val="00C80647"/>
    <w:rsid w:val="00C95521"/>
    <w:rsid w:val="00CA0729"/>
    <w:rsid w:val="00CB23B3"/>
    <w:rsid w:val="00CB631E"/>
    <w:rsid w:val="00CC3888"/>
    <w:rsid w:val="00CC3CC9"/>
    <w:rsid w:val="00CD0D86"/>
    <w:rsid w:val="00CD26C3"/>
    <w:rsid w:val="00CD3A2E"/>
    <w:rsid w:val="00CD4919"/>
    <w:rsid w:val="00CD4F6C"/>
    <w:rsid w:val="00CE3236"/>
    <w:rsid w:val="00CE4A51"/>
    <w:rsid w:val="00CF7D06"/>
    <w:rsid w:val="00D06933"/>
    <w:rsid w:val="00D22D04"/>
    <w:rsid w:val="00D265F1"/>
    <w:rsid w:val="00D31BD8"/>
    <w:rsid w:val="00D463F8"/>
    <w:rsid w:val="00D6614E"/>
    <w:rsid w:val="00D70926"/>
    <w:rsid w:val="00D709D8"/>
    <w:rsid w:val="00D76DC1"/>
    <w:rsid w:val="00D8396B"/>
    <w:rsid w:val="00D85638"/>
    <w:rsid w:val="00D91959"/>
    <w:rsid w:val="00DA0712"/>
    <w:rsid w:val="00DA5ECB"/>
    <w:rsid w:val="00DB5B9E"/>
    <w:rsid w:val="00DB7B26"/>
    <w:rsid w:val="00DB7C7F"/>
    <w:rsid w:val="00DC17F8"/>
    <w:rsid w:val="00DC6956"/>
    <w:rsid w:val="00DD0072"/>
    <w:rsid w:val="00DD24C3"/>
    <w:rsid w:val="00DD5AC1"/>
    <w:rsid w:val="00DE474E"/>
    <w:rsid w:val="00DF0504"/>
    <w:rsid w:val="00DF42A8"/>
    <w:rsid w:val="00DF4ECF"/>
    <w:rsid w:val="00DF58AA"/>
    <w:rsid w:val="00DF639C"/>
    <w:rsid w:val="00DF64E0"/>
    <w:rsid w:val="00E013AE"/>
    <w:rsid w:val="00E0154E"/>
    <w:rsid w:val="00E02FFA"/>
    <w:rsid w:val="00E06594"/>
    <w:rsid w:val="00E1031F"/>
    <w:rsid w:val="00E114DA"/>
    <w:rsid w:val="00E22F55"/>
    <w:rsid w:val="00E240D5"/>
    <w:rsid w:val="00E248C7"/>
    <w:rsid w:val="00E24EED"/>
    <w:rsid w:val="00E26B3A"/>
    <w:rsid w:val="00E56B09"/>
    <w:rsid w:val="00E57D20"/>
    <w:rsid w:val="00E67A6E"/>
    <w:rsid w:val="00E74794"/>
    <w:rsid w:val="00E77458"/>
    <w:rsid w:val="00E80FF9"/>
    <w:rsid w:val="00E81F7D"/>
    <w:rsid w:val="00E83C3B"/>
    <w:rsid w:val="00E8423D"/>
    <w:rsid w:val="00E92EC4"/>
    <w:rsid w:val="00E95C71"/>
    <w:rsid w:val="00E96335"/>
    <w:rsid w:val="00E97B73"/>
    <w:rsid w:val="00EA20EB"/>
    <w:rsid w:val="00EA3D00"/>
    <w:rsid w:val="00EA4B37"/>
    <w:rsid w:val="00EA58B8"/>
    <w:rsid w:val="00EA6E53"/>
    <w:rsid w:val="00EA7653"/>
    <w:rsid w:val="00ED1AFC"/>
    <w:rsid w:val="00ED2500"/>
    <w:rsid w:val="00EE03CE"/>
    <w:rsid w:val="00EE0644"/>
    <w:rsid w:val="00EE5435"/>
    <w:rsid w:val="00EF02FF"/>
    <w:rsid w:val="00EF5CC5"/>
    <w:rsid w:val="00F052E8"/>
    <w:rsid w:val="00F05B05"/>
    <w:rsid w:val="00F06401"/>
    <w:rsid w:val="00F135DE"/>
    <w:rsid w:val="00F139E6"/>
    <w:rsid w:val="00F17688"/>
    <w:rsid w:val="00F220D4"/>
    <w:rsid w:val="00F239F5"/>
    <w:rsid w:val="00F313F3"/>
    <w:rsid w:val="00F31E13"/>
    <w:rsid w:val="00F36776"/>
    <w:rsid w:val="00F416D0"/>
    <w:rsid w:val="00F53CC2"/>
    <w:rsid w:val="00F71E6D"/>
    <w:rsid w:val="00F82AAF"/>
    <w:rsid w:val="00F9230A"/>
    <w:rsid w:val="00FB6546"/>
    <w:rsid w:val="00FC17D8"/>
    <w:rsid w:val="00FC1D10"/>
    <w:rsid w:val="00FC5E83"/>
    <w:rsid w:val="00FD22B4"/>
    <w:rsid w:val="00FD3B80"/>
    <w:rsid w:val="00FE41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240D5"/>
    <w:rPr>
      <w:rFonts w:ascii="Times New Roman" w:eastAsia="MS Mincho" w:hAnsi="Times New Roman"/>
      <w:szCs w:val="24"/>
      <w:lang w:val="de-DE"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extbody">
    <w:name w:val="Text_body"/>
    <w:basedOn w:val="Normal"/>
    <w:autoRedefine/>
    <w:rsid w:val="00B621F6"/>
    <w:pPr>
      <w:spacing w:line="220" w:lineRule="exact"/>
      <w:ind w:firstLine="397"/>
      <w:jc w:val="both"/>
    </w:pPr>
    <w:rPr>
      <w:snapToGrid w:val="0"/>
      <w:sz w:val="19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90833"/>
    <w:rPr>
      <w:rFonts w:ascii="Tahoma" w:hAnsi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490833"/>
    <w:rPr>
      <w:rFonts w:ascii="Tahoma" w:eastAsia="MS Mincho" w:hAnsi="Tahoma" w:cs="Tahoma"/>
      <w:sz w:val="16"/>
      <w:szCs w:val="16"/>
      <w:lang w:val="de-DE" w:eastAsia="ja-JP"/>
    </w:rPr>
  </w:style>
  <w:style w:type="paragraph" w:styleId="Header">
    <w:name w:val="header"/>
    <w:basedOn w:val="Normal"/>
    <w:link w:val="HeaderChar"/>
    <w:uiPriority w:val="99"/>
    <w:semiHidden/>
    <w:unhideWhenUsed/>
    <w:rsid w:val="00E248C7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uiPriority w:val="99"/>
    <w:semiHidden/>
    <w:rsid w:val="00E248C7"/>
    <w:rPr>
      <w:rFonts w:ascii="Times New Roman" w:eastAsia="MS Mincho" w:hAnsi="Times New Roman" w:cs="Times New Roman"/>
      <w:sz w:val="20"/>
      <w:szCs w:val="24"/>
      <w:lang w:val="de-DE" w:eastAsia="ja-JP"/>
    </w:rPr>
  </w:style>
  <w:style w:type="paragraph" w:styleId="Footer">
    <w:name w:val="footer"/>
    <w:basedOn w:val="Normal"/>
    <w:link w:val="FooterChar"/>
    <w:uiPriority w:val="99"/>
    <w:unhideWhenUsed/>
    <w:rsid w:val="00E248C7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uiPriority w:val="99"/>
    <w:rsid w:val="00E248C7"/>
    <w:rPr>
      <w:rFonts w:ascii="Times New Roman" w:eastAsia="MS Mincho" w:hAnsi="Times New Roman" w:cs="Times New Roman"/>
      <w:sz w:val="20"/>
      <w:szCs w:val="24"/>
      <w:lang w:val="de-DE" w:eastAsia="ja-JP"/>
    </w:rPr>
  </w:style>
  <w:style w:type="paragraph" w:customStyle="1" w:styleId="ElsAuthor">
    <w:name w:val="Els_Author"/>
    <w:next w:val="Normal"/>
    <w:rsid w:val="00FB6546"/>
    <w:pPr>
      <w:spacing w:after="160" w:line="290" w:lineRule="exact"/>
    </w:pPr>
    <w:rPr>
      <w:rFonts w:ascii="Times New Roman" w:eastAsia="Times New Roman" w:hAnsi="Times New Roman"/>
      <w:sz w:val="24"/>
    </w:rPr>
  </w:style>
  <w:style w:type="paragraph" w:customStyle="1" w:styleId="P1">
    <w:name w:val="P1"/>
    <w:basedOn w:val="Normal"/>
    <w:rsid w:val="00CC3888"/>
    <w:pPr>
      <w:spacing w:before="230" w:after="120" w:line="220" w:lineRule="exact"/>
      <w:ind w:firstLine="170"/>
      <w:jc w:val="both"/>
    </w:pPr>
    <w:rPr>
      <w:sz w:val="18"/>
      <w:szCs w:val="14"/>
      <w:lang w:val="en-GB"/>
    </w:rPr>
  </w:style>
  <w:style w:type="paragraph" w:customStyle="1" w:styleId="TAMainText">
    <w:name w:val="TA_Main_Text"/>
    <w:basedOn w:val="Normal"/>
    <w:link w:val="TAMainTextChar"/>
    <w:rsid w:val="00CA0729"/>
    <w:pPr>
      <w:spacing w:line="480" w:lineRule="auto"/>
      <w:jc w:val="both"/>
    </w:pPr>
    <w:rPr>
      <w:rFonts w:ascii="Times" w:eastAsia="Times New Roman" w:hAnsi="Times"/>
      <w:sz w:val="24"/>
      <w:szCs w:val="20"/>
      <w:lang w:val="en-US" w:eastAsia="en-US"/>
    </w:rPr>
  </w:style>
  <w:style w:type="character" w:customStyle="1" w:styleId="TAMainTextChar">
    <w:name w:val="TA_Main_Text Char"/>
    <w:basedOn w:val="DefaultParagraphFont"/>
    <w:link w:val="TAMainText"/>
    <w:rsid w:val="00CA0729"/>
    <w:rPr>
      <w:rFonts w:ascii="Times" w:eastAsia="Times New Roman" w:hAnsi="Times"/>
      <w:sz w:val="24"/>
      <w:lang w:val="en-US" w:eastAsia="en-US"/>
    </w:rPr>
  </w:style>
  <w:style w:type="paragraph" w:customStyle="1" w:styleId="Title1">
    <w:name w:val="Title1"/>
    <w:basedOn w:val="Normal"/>
    <w:next w:val="Normal"/>
    <w:qFormat/>
    <w:rsid w:val="00CA0729"/>
    <w:pPr>
      <w:spacing w:before="230" w:after="230" w:line="300" w:lineRule="exact"/>
      <w:jc w:val="center"/>
    </w:pPr>
    <w:rPr>
      <w:b/>
      <w:sz w:val="28"/>
      <w:szCs w:val="28"/>
    </w:rPr>
  </w:style>
  <w:style w:type="paragraph" w:customStyle="1" w:styleId="Adress">
    <w:name w:val="Adress"/>
    <w:basedOn w:val="Normal"/>
    <w:rsid w:val="00CA0729"/>
    <w:pPr>
      <w:spacing w:line="180" w:lineRule="exact"/>
      <w:ind w:left="425" w:hanging="425"/>
    </w:pPr>
    <w:rPr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4.png"/><Relationship Id="rId21" Type="http://schemas.openxmlformats.org/officeDocument/2006/relationships/image" Target="media/image10.png"/><Relationship Id="rId42" Type="http://schemas.openxmlformats.org/officeDocument/2006/relationships/image" Target="media/image24.jpeg"/><Relationship Id="rId63" Type="http://schemas.openxmlformats.org/officeDocument/2006/relationships/image" Target="media/image38.png"/><Relationship Id="rId84" Type="http://schemas.openxmlformats.org/officeDocument/2006/relationships/image" Target="media/image52.png"/><Relationship Id="rId138" Type="http://schemas.openxmlformats.org/officeDocument/2006/relationships/image" Target="media/image88.png"/><Relationship Id="rId159" Type="http://schemas.openxmlformats.org/officeDocument/2006/relationships/image" Target="media/image102.png"/><Relationship Id="rId170" Type="http://schemas.openxmlformats.org/officeDocument/2006/relationships/oleObject" Target="embeddings/oleObject55.bin"/><Relationship Id="rId191" Type="http://schemas.openxmlformats.org/officeDocument/2006/relationships/image" Target="media/image123.wmf"/><Relationship Id="rId205" Type="http://schemas.openxmlformats.org/officeDocument/2006/relationships/image" Target="media/image131.png"/><Relationship Id="rId226" Type="http://schemas.openxmlformats.org/officeDocument/2006/relationships/image" Target="media/image144.wmf"/><Relationship Id="rId107" Type="http://schemas.openxmlformats.org/officeDocument/2006/relationships/oleObject" Target="embeddings/oleObject34.bin"/><Relationship Id="rId11" Type="http://schemas.openxmlformats.org/officeDocument/2006/relationships/oleObject" Target="embeddings/oleObject2.bin"/><Relationship Id="rId32" Type="http://schemas.openxmlformats.org/officeDocument/2006/relationships/oleObject" Target="embeddings/oleObject9.bin"/><Relationship Id="rId53" Type="http://schemas.openxmlformats.org/officeDocument/2006/relationships/oleObject" Target="embeddings/oleObject16.bin"/><Relationship Id="rId74" Type="http://schemas.openxmlformats.org/officeDocument/2006/relationships/oleObject" Target="embeddings/oleObject23.bin"/><Relationship Id="rId128" Type="http://schemas.openxmlformats.org/officeDocument/2006/relationships/oleObject" Target="embeddings/oleObject41.bin"/><Relationship Id="rId149" Type="http://schemas.openxmlformats.org/officeDocument/2006/relationships/oleObject" Target="embeddings/oleObject48.bin"/><Relationship Id="rId5" Type="http://schemas.openxmlformats.org/officeDocument/2006/relationships/footnotes" Target="footnotes.xml"/><Relationship Id="rId95" Type="http://schemas.openxmlformats.org/officeDocument/2006/relationships/oleObject" Target="embeddings/oleObject30.bin"/><Relationship Id="rId160" Type="http://schemas.openxmlformats.org/officeDocument/2006/relationships/image" Target="media/image103.emf"/><Relationship Id="rId181" Type="http://schemas.openxmlformats.org/officeDocument/2006/relationships/image" Target="media/image117.wmf"/><Relationship Id="rId216" Type="http://schemas.openxmlformats.org/officeDocument/2006/relationships/image" Target="media/image138.wmf"/><Relationship Id="rId237" Type="http://schemas.openxmlformats.org/officeDocument/2006/relationships/fontTable" Target="fontTable.xml"/><Relationship Id="rId22" Type="http://schemas.openxmlformats.org/officeDocument/2006/relationships/image" Target="media/image11.emf"/><Relationship Id="rId43" Type="http://schemas.openxmlformats.org/officeDocument/2006/relationships/image" Target="media/image25.emf"/><Relationship Id="rId64" Type="http://schemas.openxmlformats.org/officeDocument/2006/relationships/image" Target="media/image39.emf"/><Relationship Id="rId118" Type="http://schemas.openxmlformats.org/officeDocument/2006/relationships/image" Target="media/image75.emf"/><Relationship Id="rId139" Type="http://schemas.openxmlformats.org/officeDocument/2006/relationships/image" Target="media/image89.emf"/><Relationship Id="rId80" Type="http://schemas.openxmlformats.org/officeDocument/2006/relationships/oleObject" Target="embeddings/oleObject25.bin"/><Relationship Id="rId85" Type="http://schemas.openxmlformats.org/officeDocument/2006/relationships/image" Target="media/image53.emf"/><Relationship Id="rId150" Type="http://schemas.openxmlformats.org/officeDocument/2006/relationships/image" Target="media/image96.png"/><Relationship Id="rId155" Type="http://schemas.openxmlformats.org/officeDocument/2006/relationships/oleObject" Target="embeddings/oleObject50.bin"/><Relationship Id="rId171" Type="http://schemas.openxmlformats.org/officeDocument/2006/relationships/image" Target="media/image110.png"/><Relationship Id="rId176" Type="http://schemas.openxmlformats.org/officeDocument/2006/relationships/oleObject" Target="embeddings/oleObject57.bin"/><Relationship Id="rId192" Type="http://schemas.openxmlformats.org/officeDocument/2006/relationships/oleObject" Target="embeddings/oleObject63.bin"/><Relationship Id="rId197" Type="http://schemas.openxmlformats.org/officeDocument/2006/relationships/oleObject" Target="embeddings/oleObject65.bin"/><Relationship Id="rId206" Type="http://schemas.openxmlformats.org/officeDocument/2006/relationships/image" Target="media/image132.wmf"/><Relationship Id="rId227" Type="http://schemas.openxmlformats.org/officeDocument/2006/relationships/oleObject" Target="embeddings/oleObject77.bin"/><Relationship Id="rId201" Type="http://schemas.openxmlformats.org/officeDocument/2006/relationships/image" Target="media/image129.wmf"/><Relationship Id="rId222" Type="http://schemas.openxmlformats.org/officeDocument/2006/relationships/oleObject" Target="embeddings/oleObject75.bin"/><Relationship Id="rId12" Type="http://schemas.openxmlformats.org/officeDocument/2006/relationships/image" Target="media/image4.png"/><Relationship Id="rId17" Type="http://schemas.openxmlformats.org/officeDocument/2006/relationships/oleObject" Target="embeddings/oleObject4.bin"/><Relationship Id="rId33" Type="http://schemas.openxmlformats.org/officeDocument/2006/relationships/image" Target="media/image18.jpeg"/><Relationship Id="rId38" Type="http://schemas.openxmlformats.org/officeDocument/2006/relationships/oleObject" Target="embeddings/oleObject11.bin"/><Relationship Id="rId59" Type="http://schemas.openxmlformats.org/officeDocument/2006/relationships/oleObject" Target="embeddings/oleObject18.bin"/><Relationship Id="rId103" Type="http://schemas.openxmlformats.org/officeDocument/2006/relationships/image" Target="media/image65.emf"/><Relationship Id="rId108" Type="http://schemas.openxmlformats.org/officeDocument/2006/relationships/image" Target="media/image68.png"/><Relationship Id="rId124" Type="http://schemas.openxmlformats.org/officeDocument/2006/relationships/image" Target="media/image79.emf"/><Relationship Id="rId129" Type="http://schemas.openxmlformats.org/officeDocument/2006/relationships/image" Target="media/image82.png"/><Relationship Id="rId54" Type="http://schemas.openxmlformats.org/officeDocument/2006/relationships/image" Target="media/image32.png"/><Relationship Id="rId70" Type="http://schemas.openxmlformats.org/officeDocument/2006/relationships/image" Target="media/image43.emf"/><Relationship Id="rId75" Type="http://schemas.openxmlformats.org/officeDocument/2006/relationships/image" Target="media/image46.png"/><Relationship Id="rId91" Type="http://schemas.openxmlformats.org/officeDocument/2006/relationships/image" Target="media/image57.emf"/><Relationship Id="rId96" Type="http://schemas.openxmlformats.org/officeDocument/2006/relationships/image" Target="media/image60.png"/><Relationship Id="rId140" Type="http://schemas.openxmlformats.org/officeDocument/2006/relationships/oleObject" Target="embeddings/oleObject45.bin"/><Relationship Id="rId145" Type="http://schemas.openxmlformats.org/officeDocument/2006/relationships/image" Target="media/image93.emf"/><Relationship Id="rId161" Type="http://schemas.openxmlformats.org/officeDocument/2006/relationships/oleObject" Target="embeddings/oleObject52.bin"/><Relationship Id="rId166" Type="http://schemas.openxmlformats.org/officeDocument/2006/relationships/image" Target="media/image107.emf"/><Relationship Id="rId182" Type="http://schemas.openxmlformats.org/officeDocument/2006/relationships/oleObject" Target="embeddings/oleObject59.bin"/><Relationship Id="rId187" Type="http://schemas.openxmlformats.org/officeDocument/2006/relationships/oleObject" Target="embeddings/oleObject61.bin"/><Relationship Id="rId217" Type="http://schemas.openxmlformats.org/officeDocument/2006/relationships/oleObject" Target="embeddings/oleObject73.bin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12" Type="http://schemas.openxmlformats.org/officeDocument/2006/relationships/oleObject" Target="embeddings/oleObject71.bin"/><Relationship Id="rId233" Type="http://schemas.openxmlformats.org/officeDocument/2006/relationships/oleObject" Target="embeddings/oleObject79.bin"/><Relationship Id="rId238" Type="http://schemas.openxmlformats.org/officeDocument/2006/relationships/theme" Target="theme/theme1.xml"/><Relationship Id="rId23" Type="http://schemas.openxmlformats.org/officeDocument/2006/relationships/oleObject" Target="embeddings/oleObject6.bin"/><Relationship Id="rId28" Type="http://schemas.openxmlformats.org/officeDocument/2006/relationships/image" Target="media/image15.emf"/><Relationship Id="rId49" Type="http://schemas.openxmlformats.org/officeDocument/2006/relationships/image" Target="media/image29.emf"/><Relationship Id="rId114" Type="http://schemas.openxmlformats.org/officeDocument/2006/relationships/image" Target="media/image72.png"/><Relationship Id="rId119" Type="http://schemas.openxmlformats.org/officeDocument/2006/relationships/oleObject" Target="embeddings/oleObject38.bin"/><Relationship Id="rId44" Type="http://schemas.openxmlformats.org/officeDocument/2006/relationships/oleObject" Target="embeddings/oleObject13.bin"/><Relationship Id="rId60" Type="http://schemas.openxmlformats.org/officeDocument/2006/relationships/image" Target="media/image36.png"/><Relationship Id="rId65" Type="http://schemas.openxmlformats.org/officeDocument/2006/relationships/oleObject" Target="embeddings/oleObject20.bin"/><Relationship Id="rId81" Type="http://schemas.openxmlformats.org/officeDocument/2006/relationships/image" Target="media/image50.png"/><Relationship Id="rId86" Type="http://schemas.openxmlformats.org/officeDocument/2006/relationships/oleObject" Target="embeddings/oleObject27.bin"/><Relationship Id="rId130" Type="http://schemas.openxmlformats.org/officeDocument/2006/relationships/image" Target="media/image83.emf"/><Relationship Id="rId135" Type="http://schemas.openxmlformats.org/officeDocument/2006/relationships/image" Target="media/image86.png"/><Relationship Id="rId151" Type="http://schemas.openxmlformats.org/officeDocument/2006/relationships/image" Target="media/image97.emf"/><Relationship Id="rId156" Type="http://schemas.openxmlformats.org/officeDocument/2006/relationships/image" Target="media/image100.png"/><Relationship Id="rId177" Type="http://schemas.openxmlformats.org/officeDocument/2006/relationships/image" Target="media/image114.png"/><Relationship Id="rId198" Type="http://schemas.openxmlformats.org/officeDocument/2006/relationships/image" Target="media/image127.png"/><Relationship Id="rId172" Type="http://schemas.openxmlformats.org/officeDocument/2006/relationships/image" Target="media/image111.emf"/><Relationship Id="rId193" Type="http://schemas.openxmlformats.org/officeDocument/2006/relationships/image" Target="media/image124.png"/><Relationship Id="rId202" Type="http://schemas.openxmlformats.org/officeDocument/2006/relationships/oleObject" Target="embeddings/oleObject67.bin"/><Relationship Id="rId207" Type="http://schemas.openxmlformats.org/officeDocument/2006/relationships/oleObject" Target="embeddings/oleObject69.bin"/><Relationship Id="rId223" Type="http://schemas.openxmlformats.org/officeDocument/2006/relationships/image" Target="media/image142.png"/><Relationship Id="rId228" Type="http://schemas.openxmlformats.org/officeDocument/2006/relationships/image" Target="media/image145.png"/><Relationship Id="rId13" Type="http://schemas.openxmlformats.org/officeDocument/2006/relationships/image" Target="media/image5.emf"/><Relationship Id="rId18" Type="http://schemas.openxmlformats.org/officeDocument/2006/relationships/image" Target="media/image8.png"/><Relationship Id="rId39" Type="http://schemas.openxmlformats.org/officeDocument/2006/relationships/image" Target="media/image22.jpeg"/><Relationship Id="rId109" Type="http://schemas.openxmlformats.org/officeDocument/2006/relationships/image" Target="media/image69.emf"/><Relationship Id="rId34" Type="http://schemas.openxmlformats.org/officeDocument/2006/relationships/image" Target="media/image19.emf"/><Relationship Id="rId50" Type="http://schemas.openxmlformats.org/officeDocument/2006/relationships/oleObject" Target="embeddings/oleObject15.bin"/><Relationship Id="rId55" Type="http://schemas.openxmlformats.org/officeDocument/2006/relationships/image" Target="media/image33.emf"/><Relationship Id="rId76" Type="http://schemas.openxmlformats.org/officeDocument/2006/relationships/image" Target="media/image47.emf"/><Relationship Id="rId97" Type="http://schemas.openxmlformats.org/officeDocument/2006/relationships/image" Target="media/image61.emf"/><Relationship Id="rId104" Type="http://schemas.openxmlformats.org/officeDocument/2006/relationships/oleObject" Target="embeddings/oleObject33.bin"/><Relationship Id="rId120" Type="http://schemas.openxmlformats.org/officeDocument/2006/relationships/image" Target="media/image76.png"/><Relationship Id="rId125" Type="http://schemas.openxmlformats.org/officeDocument/2006/relationships/oleObject" Target="embeddings/oleObject40.bin"/><Relationship Id="rId141" Type="http://schemas.openxmlformats.org/officeDocument/2006/relationships/image" Target="media/image90.png"/><Relationship Id="rId146" Type="http://schemas.openxmlformats.org/officeDocument/2006/relationships/oleObject" Target="embeddings/oleObject47.bin"/><Relationship Id="rId167" Type="http://schemas.openxmlformats.org/officeDocument/2006/relationships/oleObject" Target="embeddings/oleObject54.bin"/><Relationship Id="rId188" Type="http://schemas.openxmlformats.org/officeDocument/2006/relationships/image" Target="media/image121.png"/><Relationship Id="rId7" Type="http://schemas.openxmlformats.org/officeDocument/2006/relationships/image" Target="media/image1.emf"/><Relationship Id="rId71" Type="http://schemas.openxmlformats.org/officeDocument/2006/relationships/oleObject" Target="embeddings/oleObject22.bin"/><Relationship Id="rId92" Type="http://schemas.openxmlformats.org/officeDocument/2006/relationships/oleObject" Target="embeddings/oleObject29.bin"/><Relationship Id="rId162" Type="http://schemas.openxmlformats.org/officeDocument/2006/relationships/image" Target="media/image104.png"/><Relationship Id="rId183" Type="http://schemas.openxmlformats.org/officeDocument/2006/relationships/image" Target="media/image118.png"/><Relationship Id="rId213" Type="http://schemas.openxmlformats.org/officeDocument/2006/relationships/image" Target="media/image136.png"/><Relationship Id="rId218" Type="http://schemas.openxmlformats.org/officeDocument/2006/relationships/image" Target="media/image139.png"/><Relationship Id="rId234" Type="http://schemas.openxmlformats.org/officeDocument/2006/relationships/oleObject" Target="embeddings/oleObject80.bin"/><Relationship Id="rId2" Type="http://schemas.openxmlformats.org/officeDocument/2006/relationships/styles" Target="styles.xml"/><Relationship Id="rId29" Type="http://schemas.openxmlformats.org/officeDocument/2006/relationships/oleObject" Target="embeddings/oleObject8.bin"/><Relationship Id="rId24" Type="http://schemas.openxmlformats.org/officeDocument/2006/relationships/image" Target="media/image12.png"/><Relationship Id="rId40" Type="http://schemas.openxmlformats.org/officeDocument/2006/relationships/image" Target="media/image23.emf"/><Relationship Id="rId45" Type="http://schemas.openxmlformats.org/officeDocument/2006/relationships/image" Target="media/image26.jpeg"/><Relationship Id="rId66" Type="http://schemas.openxmlformats.org/officeDocument/2006/relationships/image" Target="media/image40.png"/><Relationship Id="rId87" Type="http://schemas.openxmlformats.org/officeDocument/2006/relationships/image" Target="media/image54.png"/><Relationship Id="rId110" Type="http://schemas.openxmlformats.org/officeDocument/2006/relationships/oleObject" Target="embeddings/oleObject35.bin"/><Relationship Id="rId115" Type="http://schemas.openxmlformats.org/officeDocument/2006/relationships/image" Target="media/image73.emf"/><Relationship Id="rId131" Type="http://schemas.openxmlformats.org/officeDocument/2006/relationships/oleObject" Target="embeddings/oleObject42.bin"/><Relationship Id="rId136" Type="http://schemas.openxmlformats.org/officeDocument/2006/relationships/image" Target="media/image87.emf"/><Relationship Id="rId157" Type="http://schemas.openxmlformats.org/officeDocument/2006/relationships/image" Target="media/image101.emf"/><Relationship Id="rId178" Type="http://schemas.openxmlformats.org/officeDocument/2006/relationships/image" Target="media/image115.emf"/><Relationship Id="rId61" Type="http://schemas.openxmlformats.org/officeDocument/2006/relationships/image" Target="media/image37.emf"/><Relationship Id="rId82" Type="http://schemas.openxmlformats.org/officeDocument/2006/relationships/image" Target="media/image51.emf"/><Relationship Id="rId152" Type="http://schemas.openxmlformats.org/officeDocument/2006/relationships/oleObject" Target="embeddings/oleObject49.bin"/><Relationship Id="rId173" Type="http://schemas.openxmlformats.org/officeDocument/2006/relationships/oleObject" Target="embeddings/oleObject56.bin"/><Relationship Id="rId194" Type="http://schemas.openxmlformats.org/officeDocument/2006/relationships/oleObject" Target="embeddings/oleObject64.bin"/><Relationship Id="rId199" Type="http://schemas.openxmlformats.org/officeDocument/2006/relationships/oleObject" Target="embeddings/oleObject66.bin"/><Relationship Id="rId203" Type="http://schemas.openxmlformats.org/officeDocument/2006/relationships/image" Target="media/image130.png"/><Relationship Id="rId208" Type="http://schemas.openxmlformats.org/officeDocument/2006/relationships/image" Target="media/image133.png"/><Relationship Id="rId229" Type="http://schemas.openxmlformats.org/officeDocument/2006/relationships/oleObject" Target="embeddings/oleObject78.bin"/><Relationship Id="rId19" Type="http://schemas.openxmlformats.org/officeDocument/2006/relationships/image" Target="media/image9.emf"/><Relationship Id="rId224" Type="http://schemas.openxmlformats.org/officeDocument/2006/relationships/oleObject" Target="embeddings/oleObject76.bin"/><Relationship Id="rId14" Type="http://schemas.openxmlformats.org/officeDocument/2006/relationships/oleObject" Target="embeddings/oleObject3.bin"/><Relationship Id="rId30" Type="http://schemas.openxmlformats.org/officeDocument/2006/relationships/image" Target="media/image16.jpeg"/><Relationship Id="rId35" Type="http://schemas.openxmlformats.org/officeDocument/2006/relationships/oleObject" Target="embeddings/oleObject10.bin"/><Relationship Id="rId56" Type="http://schemas.openxmlformats.org/officeDocument/2006/relationships/oleObject" Target="embeddings/oleObject17.bin"/><Relationship Id="rId77" Type="http://schemas.openxmlformats.org/officeDocument/2006/relationships/oleObject" Target="embeddings/oleObject24.bin"/><Relationship Id="rId100" Type="http://schemas.openxmlformats.org/officeDocument/2006/relationships/image" Target="media/image63.emf"/><Relationship Id="rId105" Type="http://schemas.openxmlformats.org/officeDocument/2006/relationships/image" Target="media/image66.jpeg"/><Relationship Id="rId126" Type="http://schemas.openxmlformats.org/officeDocument/2006/relationships/image" Target="media/image80.png"/><Relationship Id="rId147" Type="http://schemas.openxmlformats.org/officeDocument/2006/relationships/image" Target="media/image94.png"/><Relationship Id="rId168" Type="http://schemas.openxmlformats.org/officeDocument/2006/relationships/image" Target="media/image108.jpeg"/><Relationship Id="rId8" Type="http://schemas.openxmlformats.org/officeDocument/2006/relationships/oleObject" Target="embeddings/oleObject1.bin"/><Relationship Id="rId51" Type="http://schemas.openxmlformats.org/officeDocument/2006/relationships/image" Target="media/image30.png"/><Relationship Id="rId72" Type="http://schemas.openxmlformats.org/officeDocument/2006/relationships/image" Target="media/image44.png"/><Relationship Id="rId93" Type="http://schemas.openxmlformats.org/officeDocument/2006/relationships/image" Target="media/image58.png"/><Relationship Id="rId98" Type="http://schemas.openxmlformats.org/officeDocument/2006/relationships/oleObject" Target="embeddings/oleObject31.bin"/><Relationship Id="rId121" Type="http://schemas.openxmlformats.org/officeDocument/2006/relationships/image" Target="media/image77.emf"/><Relationship Id="rId142" Type="http://schemas.openxmlformats.org/officeDocument/2006/relationships/image" Target="media/image91.emf"/><Relationship Id="rId163" Type="http://schemas.openxmlformats.org/officeDocument/2006/relationships/image" Target="media/image105.emf"/><Relationship Id="rId184" Type="http://schemas.openxmlformats.org/officeDocument/2006/relationships/oleObject" Target="embeddings/oleObject60.bin"/><Relationship Id="rId189" Type="http://schemas.openxmlformats.org/officeDocument/2006/relationships/oleObject" Target="embeddings/oleObject62.bin"/><Relationship Id="rId219" Type="http://schemas.openxmlformats.org/officeDocument/2006/relationships/oleObject" Target="embeddings/oleObject74.bin"/><Relationship Id="rId3" Type="http://schemas.openxmlformats.org/officeDocument/2006/relationships/settings" Target="settings.xml"/><Relationship Id="rId214" Type="http://schemas.openxmlformats.org/officeDocument/2006/relationships/oleObject" Target="embeddings/oleObject72.bin"/><Relationship Id="rId230" Type="http://schemas.openxmlformats.org/officeDocument/2006/relationships/image" Target="media/image146.png"/><Relationship Id="rId235" Type="http://schemas.openxmlformats.org/officeDocument/2006/relationships/image" Target="media/image149.png"/><Relationship Id="rId25" Type="http://schemas.openxmlformats.org/officeDocument/2006/relationships/image" Target="media/image13.emf"/><Relationship Id="rId46" Type="http://schemas.openxmlformats.org/officeDocument/2006/relationships/image" Target="media/image27.emf"/><Relationship Id="rId67" Type="http://schemas.openxmlformats.org/officeDocument/2006/relationships/image" Target="media/image41.emf"/><Relationship Id="rId116" Type="http://schemas.openxmlformats.org/officeDocument/2006/relationships/oleObject" Target="embeddings/oleObject37.bin"/><Relationship Id="rId137" Type="http://schemas.openxmlformats.org/officeDocument/2006/relationships/oleObject" Target="embeddings/oleObject44.bin"/><Relationship Id="rId158" Type="http://schemas.openxmlformats.org/officeDocument/2006/relationships/oleObject" Target="embeddings/oleObject51.bin"/><Relationship Id="rId20" Type="http://schemas.openxmlformats.org/officeDocument/2006/relationships/oleObject" Target="embeddings/oleObject5.bin"/><Relationship Id="rId41" Type="http://schemas.openxmlformats.org/officeDocument/2006/relationships/oleObject" Target="embeddings/oleObject12.bin"/><Relationship Id="rId62" Type="http://schemas.openxmlformats.org/officeDocument/2006/relationships/oleObject" Target="embeddings/oleObject19.bin"/><Relationship Id="rId83" Type="http://schemas.openxmlformats.org/officeDocument/2006/relationships/oleObject" Target="embeddings/oleObject26.bin"/><Relationship Id="rId88" Type="http://schemas.openxmlformats.org/officeDocument/2006/relationships/image" Target="media/image55.emf"/><Relationship Id="rId111" Type="http://schemas.openxmlformats.org/officeDocument/2006/relationships/image" Target="media/image70.png"/><Relationship Id="rId132" Type="http://schemas.openxmlformats.org/officeDocument/2006/relationships/image" Target="media/image84.png"/><Relationship Id="rId153" Type="http://schemas.openxmlformats.org/officeDocument/2006/relationships/image" Target="media/image98.png"/><Relationship Id="rId174" Type="http://schemas.openxmlformats.org/officeDocument/2006/relationships/image" Target="media/image112.png"/><Relationship Id="rId179" Type="http://schemas.openxmlformats.org/officeDocument/2006/relationships/oleObject" Target="embeddings/oleObject58.bin"/><Relationship Id="rId195" Type="http://schemas.openxmlformats.org/officeDocument/2006/relationships/image" Target="media/image125.png"/><Relationship Id="rId209" Type="http://schemas.openxmlformats.org/officeDocument/2006/relationships/oleObject" Target="embeddings/oleObject70.bin"/><Relationship Id="rId190" Type="http://schemas.openxmlformats.org/officeDocument/2006/relationships/image" Target="media/image122.png"/><Relationship Id="rId204" Type="http://schemas.openxmlformats.org/officeDocument/2006/relationships/oleObject" Target="embeddings/oleObject68.bin"/><Relationship Id="rId220" Type="http://schemas.openxmlformats.org/officeDocument/2006/relationships/image" Target="media/image140.png"/><Relationship Id="rId225" Type="http://schemas.openxmlformats.org/officeDocument/2006/relationships/image" Target="media/image143.png"/><Relationship Id="rId15" Type="http://schemas.openxmlformats.org/officeDocument/2006/relationships/image" Target="media/image6.png"/><Relationship Id="rId36" Type="http://schemas.openxmlformats.org/officeDocument/2006/relationships/image" Target="media/image20.jpeg"/><Relationship Id="rId57" Type="http://schemas.openxmlformats.org/officeDocument/2006/relationships/image" Target="media/image34.png"/><Relationship Id="rId106" Type="http://schemas.openxmlformats.org/officeDocument/2006/relationships/image" Target="media/image67.emf"/><Relationship Id="rId127" Type="http://schemas.openxmlformats.org/officeDocument/2006/relationships/image" Target="media/image81.emf"/><Relationship Id="rId10" Type="http://schemas.openxmlformats.org/officeDocument/2006/relationships/image" Target="media/image3.emf"/><Relationship Id="rId31" Type="http://schemas.openxmlformats.org/officeDocument/2006/relationships/image" Target="media/image17.emf"/><Relationship Id="rId52" Type="http://schemas.openxmlformats.org/officeDocument/2006/relationships/image" Target="media/image31.emf"/><Relationship Id="rId73" Type="http://schemas.openxmlformats.org/officeDocument/2006/relationships/image" Target="media/image45.emf"/><Relationship Id="rId78" Type="http://schemas.openxmlformats.org/officeDocument/2006/relationships/image" Target="media/image48.png"/><Relationship Id="rId94" Type="http://schemas.openxmlformats.org/officeDocument/2006/relationships/image" Target="media/image59.emf"/><Relationship Id="rId99" Type="http://schemas.openxmlformats.org/officeDocument/2006/relationships/image" Target="media/image62.png"/><Relationship Id="rId101" Type="http://schemas.openxmlformats.org/officeDocument/2006/relationships/oleObject" Target="embeddings/oleObject32.bin"/><Relationship Id="rId122" Type="http://schemas.openxmlformats.org/officeDocument/2006/relationships/oleObject" Target="embeddings/oleObject39.bin"/><Relationship Id="rId143" Type="http://schemas.openxmlformats.org/officeDocument/2006/relationships/oleObject" Target="embeddings/oleObject46.bin"/><Relationship Id="rId148" Type="http://schemas.openxmlformats.org/officeDocument/2006/relationships/image" Target="media/image95.emf"/><Relationship Id="rId164" Type="http://schemas.openxmlformats.org/officeDocument/2006/relationships/oleObject" Target="embeddings/oleObject53.bin"/><Relationship Id="rId169" Type="http://schemas.openxmlformats.org/officeDocument/2006/relationships/image" Target="media/image109.emf"/><Relationship Id="rId185" Type="http://schemas.openxmlformats.org/officeDocument/2006/relationships/image" Target="media/image119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16.png"/><Relationship Id="rId210" Type="http://schemas.openxmlformats.org/officeDocument/2006/relationships/image" Target="media/image134.png"/><Relationship Id="rId215" Type="http://schemas.openxmlformats.org/officeDocument/2006/relationships/image" Target="media/image137.png"/><Relationship Id="rId236" Type="http://schemas.openxmlformats.org/officeDocument/2006/relationships/footer" Target="footer1.xml"/><Relationship Id="rId26" Type="http://schemas.openxmlformats.org/officeDocument/2006/relationships/oleObject" Target="embeddings/oleObject7.bin"/><Relationship Id="rId231" Type="http://schemas.openxmlformats.org/officeDocument/2006/relationships/image" Target="media/image147.jpeg"/><Relationship Id="rId47" Type="http://schemas.openxmlformats.org/officeDocument/2006/relationships/oleObject" Target="embeddings/oleObject14.bin"/><Relationship Id="rId68" Type="http://schemas.openxmlformats.org/officeDocument/2006/relationships/oleObject" Target="embeddings/oleObject21.bin"/><Relationship Id="rId89" Type="http://schemas.openxmlformats.org/officeDocument/2006/relationships/oleObject" Target="embeddings/oleObject28.bin"/><Relationship Id="rId112" Type="http://schemas.openxmlformats.org/officeDocument/2006/relationships/image" Target="media/image71.emf"/><Relationship Id="rId133" Type="http://schemas.openxmlformats.org/officeDocument/2006/relationships/image" Target="media/image85.emf"/><Relationship Id="rId154" Type="http://schemas.openxmlformats.org/officeDocument/2006/relationships/image" Target="media/image99.emf"/><Relationship Id="rId175" Type="http://schemas.openxmlformats.org/officeDocument/2006/relationships/image" Target="media/image113.emf"/><Relationship Id="rId196" Type="http://schemas.openxmlformats.org/officeDocument/2006/relationships/image" Target="media/image126.wmf"/><Relationship Id="rId200" Type="http://schemas.openxmlformats.org/officeDocument/2006/relationships/image" Target="media/image128.png"/><Relationship Id="rId16" Type="http://schemas.openxmlformats.org/officeDocument/2006/relationships/image" Target="media/image7.emf"/><Relationship Id="rId221" Type="http://schemas.openxmlformats.org/officeDocument/2006/relationships/image" Target="media/image141.wmf"/><Relationship Id="rId37" Type="http://schemas.openxmlformats.org/officeDocument/2006/relationships/image" Target="media/image21.emf"/><Relationship Id="rId58" Type="http://schemas.openxmlformats.org/officeDocument/2006/relationships/image" Target="media/image35.emf"/><Relationship Id="rId79" Type="http://schemas.openxmlformats.org/officeDocument/2006/relationships/image" Target="media/image49.emf"/><Relationship Id="rId102" Type="http://schemas.openxmlformats.org/officeDocument/2006/relationships/image" Target="media/image64.png"/><Relationship Id="rId123" Type="http://schemas.openxmlformats.org/officeDocument/2006/relationships/image" Target="media/image78.png"/><Relationship Id="rId144" Type="http://schemas.openxmlformats.org/officeDocument/2006/relationships/image" Target="media/image92.png"/><Relationship Id="rId90" Type="http://schemas.openxmlformats.org/officeDocument/2006/relationships/image" Target="media/image56.png"/><Relationship Id="rId165" Type="http://schemas.openxmlformats.org/officeDocument/2006/relationships/image" Target="media/image106.jpeg"/><Relationship Id="rId186" Type="http://schemas.openxmlformats.org/officeDocument/2006/relationships/image" Target="media/image120.wmf"/><Relationship Id="rId211" Type="http://schemas.openxmlformats.org/officeDocument/2006/relationships/image" Target="media/image135.wmf"/><Relationship Id="rId232" Type="http://schemas.openxmlformats.org/officeDocument/2006/relationships/image" Target="media/image148.wmf"/><Relationship Id="rId27" Type="http://schemas.openxmlformats.org/officeDocument/2006/relationships/image" Target="media/image14.jpeg"/><Relationship Id="rId48" Type="http://schemas.openxmlformats.org/officeDocument/2006/relationships/image" Target="media/image28.jpeg"/><Relationship Id="rId69" Type="http://schemas.openxmlformats.org/officeDocument/2006/relationships/image" Target="media/image42.png"/><Relationship Id="rId113" Type="http://schemas.openxmlformats.org/officeDocument/2006/relationships/oleObject" Target="embeddings/oleObject36.bin"/><Relationship Id="rId134" Type="http://schemas.openxmlformats.org/officeDocument/2006/relationships/oleObject" Target="embeddings/oleObject43.bin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OME\Desktop\S%20%20I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1ACE617-B3E4-4909-8A33-ABEDF274E7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  I</Template>
  <TotalTime>4</TotalTime>
  <Pages>81</Pages>
  <Words>115</Words>
  <Characters>659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India</cp:lastModifiedBy>
  <cp:revision>3</cp:revision>
  <cp:lastPrinted>2019-09-20T15:56:00Z</cp:lastPrinted>
  <dcterms:created xsi:type="dcterms:W3CDTF">2019-09-20T15:55:00Z</dcterms:created>
  <dcterms:modified xsi:type="dcterms:W3CDTF">2019-09-20T15:58:00Z</dcterms:modified>
</cp:coreProperties>
</file>