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3E4" w:rsidRDefault="00EE53E4" w:rsidP="00CC5275">
      <w:pPr>
        <w:jc w:val="center"/>
        <w:rPr>
          <w:rFonts w:ascii="Times New Roman" w:hAnsi="Times New Roman"/>
          <w:b/>
          <w:sz w:val="52"/>
          <w:szCs w:val="21"/>
        </w:rPr>
      </w:pPr>
      <w:bookmarkStart w:id="0" w:name="_Hlk85099751"/>
      <w:bookmarkStart w:id="1" w:name="_Hlk85099785"/>
    </w:p>
    <w:p w:rsidR="00EE53E4" w:rsidRPr="00CC5275" w:rsidRDefault="00EE53E4" w:rsidP="00CC5275">
      <w:pPr>
        <w:jc w:val="center"/>
        <w:rPr>
          <w:rFonts w:ascii="Times New Roman" w:hAnsi="Times New Roman"/>
          <w:b/>
          <w:sz w:val="52"/>
          <w:szCs w:val="21"/>
        </w:rPr>
      </w:pPr>
      <w:r w:rsidRPr="00CC5275">
        <w:rPr>
          <w:rFonts w:ascii="Times New Roman" w:hAnsi="Times New Roman"/>
          <w:b/>
          <w:sz w:val="52"/>
          <w:szCs w:val="21"/>
        </w:rPr>
        <w:t>Supporting information</w:t>
      </w:r>
    </w:p>
    <w:p w:rsidR="00EE53E4" w:rsidRPr="00CC5275" w:rsidRDefault="00EE53E4" w:rsidP="00CC5275">
      <w:pPr>
        <w:jc w:val="center"/>
        <w:rPr>
          <w:rFonts w:ascii="Times New Roman" w:hAnsi="Times New Roman"/>
          <w:sz w:val="44"/>
          <w:szCs w:val="21"/>
        </w:rPr>
      </w:pPr>
    </w:p>
    <w:p w:rsidR="00EE53E4" w:rsidRPr="00A81B5D" w:rsidRDefault="00EE53E4" w:rsidP="00CC5275">
      <w:pPr>
        <w:pStyle w:val="RSCH01PaperTitle"/>
        <w:spacing w:before="120" w:after="240" w:line="360" w:lineRule="auto"/>
        <w:rPr>
          <w:rFonts w:eastAsia="仿宋"/>
          <w:bCs/>
          <w:sz w:val="36"/>
          <w:szCs w:val="36"/>
        </w:rPr>
      </w:pPr>
      <w:r w:rsidRPr="00A81B5D">
        <w:rPr>
          <w:rFonts w:eastAsia="仿宋"/>
          <w:bCs/>
          <w:sz w:val="36"/>
          <w:szCs w:val="36"/>
        </w:rPr>
        <w:t>Nickel-catalyzed esterification of mandelic acids with alcohols</w:t>
      </w:r>
    </w:p>
    <w:p w:rsidR="00EE53E4" w:rsidRPr="00A81B5D" w:rsidRDefault="00EE53E4" w:rsidP="00632924">
      <w:pPr>
        <w:widowControl/>
        <w:spacing w:afterLines="100" w:line="480" w:lineRule="auto"/>
        <w:jc w:val="left"/>
        <w:rPr>
          <w:rFonts w:ascii="Times New Roman" w:eastAsia="MS Mincho" w:hAnsi="Times New Roman"/>
          <w:kern w:val="0"/>
          <w:sz w:val="24"/>
          <w:szCs w:val="24"/>
          <w:lang w:val="sv-SE" w:eastAsia="ja-JP"/>
        </w:rPr>
      </w:pPr>
      <w:r w:rsidRPr="00A81B5D">
        <w:rPr>
          <w:rFonts w:ascii="Times New Roman" w:eastAsia="MS Mincho" w:hAnsi="Times New Roman"/>
          <w:kern w:val="0"/>
          <w:sz w:val="24"/>
          <w:szCs w:val="24"/>
          <w:lang w:val="sv-SE" w:eastAsia="ja-JP"/>
        </w:rPr>
        <w:t>Changhong Liu, Mamat Marhaba</w:t>
      </w:r>
      <w:r>
        <w:rPr>
          <w:rFonts w:ascii="Times New Roman" w:hAnsi="Times New Roman"/>
          <w:kern w:val="0"/>
          <w:sz w:val="24"/>
          <w:szCs w:val="24"/>
          <w:lang w:val="sv-SE"/>
        </w:rPr>
        <w:t>,</w:t>
      </w:r>
      <w:r w:rsidRPr="00A81B5D">
        <w:rPr>
          <w:rFonts w:ascii="Times New Roman" w:eastAsia="MS Mincho" w:hAnsi="Times New Roman"/>
          <w:kern w:val="0"/>
          <w:sz w:val="24"/>
          <w:szCs w:val="24"/>
          <w:lang w:val="sv-SE" w:eastAsia="ja-JP"/>
        </w:rPr>
        <w:t xml:space="preserve"> Abdukerem Dilshat, Wenli Zhu, Kun Xia, Zechuan Mao, and Abdukader Ablimit*</w:t>
      </w:r>
    </w:p>
    <w:p w:rsidR="00EE53E4" w:rsidRPr="00FC7578" w:rsidRDefault="00EE53E4" w:rsidP="00FC7578">
      <w:pPr>
        <w:jc w:val="center"/>
        <w:rPr>
          <w:rFonts w:ascii="Times New Roman" w:hAnsi="Times New Roman"/>
          <w:szCs w:val="21"/>
          <w:lang w:val="sv-SE"/>
        </w:rPr>
      </w:pPr>
      <w:r w:rsidRPr="00FC3B71">
        <w:rPr>
          <w:rFonts w:ascii="Times New Roman" w:hAnsi="Times New Roman"/>
          <w:kern w:val="0"/>
          <w:sz w:val="24"/>
          <w:szCs w:val="24"/>
          <w:lang w:eastAsia="en-US"/>
        </w:rPr>
        <w:t xml:space="preserve">E-mail: </w:t>
      </w:r>
      <w:r w:rsidRPr="002C3FDC">
        <w:rPr>
          <w:rFonts w:ascii="Times New Roman" w:hAnsi="Times New Roman"/>
          <w:kern w:val="0"/>
          <w:sz w:val="24"/>
          <w:szCs w:val="24"/>
        </w:rPr>
        <w:t>ablimit1970@126.com</w:t>
      </w: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szCs w:val="21"/>
        </w:rPr>
      </w:pPr>
    </w:p>
    <w:p w:rsidR="00EE53E4" w:rsidRDefault="00EE53E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EE53E4" w:rsidRDefault="00EE53E4">
      <w:pPr>
        <w:rPr>
          <w:rFonts w:ascii="Times New Roman" w:hAnsi="Times New Roman"/>
          <w:b/>
          <w:bCs/>
          <w:kern w:val="0"/>
          <w:sz w:val="24"/>
          <w:szCs w:val="24"/>
        </w:rPr>
      </w:pPr>
      <w:r w:rsidRPr="00424002">
        <w:rPr>
          <w:rFonts w:ascii="Times New Roman" w:hAnsi="Times New Roman"/>
          <w:b/>
          <w:bCs/>
          <w:kern w:val="0"/>
          <w:sz w:val="24"/>
          <w:szCs w:val="24"/>
        </w:rPr>
        <w:t xml:space="preserve">Copies of the </w:t>
      </w:r>
      <w:r w:rsidRPr="00424002">
        <w:rPr>
          <w:rFonts w:ascii="Times New Roman" w:hAnsi="Times New Roman"/>
          <w:b/>
          <w:bCs/>
          <w:kern w:val="0"/>
          <w:sz w:val="24"/>
          <w:szCs w:val="24"/>
          <w:vertAlign w:val="superscript"/>
        </w:rPr>
        <w:t>1</w:t>
      </w:r>
      <w:r w:rsidRPr="00424002">
        <w:rPr>
          <w:rFonts w:ascii="Times New Roman" w:hAnsi="Times New Roman"/>
          <w:b/>
          <w:bCs/>
          <w:kern w:val="0"/>
          <w:sz w:val="24"/>
          <w:szCs w:val="24"/>
        </w:rPr>
        <w:t xml:space="preserve">H NMR and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424002">
          <w:rPr>
            <w:rFonts w:ascii="Times New Roman" w:hAnsi="Times New Roman"/>
            <w:b/>
            <w:bCs/>
            <w:kern w:val="0"/>
            <w:sz w:val="24"/>
            <w:szCs w:val="24"/>
            <w:vertAlign w:val="superscript"/>
          </w:rPr>
          <w:t>13</w:t>
        </w:r>
        <w:r w:rsidRPr="00424002">
          <w:rPr>
            <w:rFonts w:ascii="Times New Roman" w:hAnsi="Times New Roman"/>
            <w:b/>
            <w:bCs/>
            <w:kern w:val="0"/>
            <w:sz w:val="24"/>
            <w:szCs w:val="24"/>
          </w:rPr>
          <w:t>C</w:t>
        </w:r>
      </w:smartTag>
      <w:r w:rsidRPr="00424002">
        <w:rPr>
          <w:rFonts w:ascii="Times New Roman" w:hAnsi="Times New Roman"/>
          <w:b/>
          <w:bCs/>
          <w:kern w:val="0"/>
          <w:sz w:val="24"/>
          <w:szCs w:val="24"/>
        </w:rPr>
        <w:t xml:space="preserve"> NMR Spectra</w:t>
      </w:r>
    </w:p>
    <w:p w:rsidR="00EE53E4" w:rsidRPr="005A0985" w:rsidRDefault="00EE53E4">
      <w:pPr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3aa</w:t>
      </w:r>
    </w:p>
    <w:p w:rsidR="00EE53E4" w:rsidRPr="005A0985" w:rsidRDefault="00EE53E4">
      <w:pPr>
        <w:tabs>
          <w:tab w:val="left" w:pos="3630"/>
        </w:tabs>
        <w:jc w:val="left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style="width:426.75pt;height:292.5pt;visibility:visible">
            <v:imagedata r:id="rId7" o:title=""/>
          </v:shape>
        </w:pict>
      </w:r>
    </w:p>
    <w:p w:rsidR="00EE53E4" w:rsidRDefault="00EE53E4">
      <w:pPr>
        <w:jc w:val="left"/>
        <w:rPr>
          <w:rFonts w:ascii="Times New Roman" w:hAnsi="Times New Roman"/>
          <w:szCs w:val="21"/>
          <w:vertAlign w:val="superscript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3aa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8" o:spid="_x0000_i1026" type="#_x0000_t75" style="width:434.25pt;height:295.5pt;visibility:visible">
            <v:imagedata r:id="rId8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3ab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9" o:spid="_x0000_i1027" type="#_x0000_t75" style="width:433.5pt;height:296.25pt;visibility:visible">
            <v:imagedata r:id="rId9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3ab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0" o:spid="_x0000_i1028" type="#_x0000_t75" style="width:435pt;height:296.25pt;visibility:visible">
            <v:imagedata r:id="rId10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3ac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5" o:spid="_x0000_i1029" type="#_x0000_t75" style="width:425.25pt;height:292.5pt;visibility:visible">
            <v:imagedata r:id="rId11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3ac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2" o:spid="_x0000_i1030" type="#_x0000_t75" style="width:459.75pt;height:312.75pt;visibility:visible">
            <v:imagedata r:id="rId12" o:title=""/>
          </v:shape>
        </w:pict>
      </w:r>
    </w:p>
    <w:p w:rsidR="00EE53E4" w:rsidRPr="005A0985" w:rsidRDefault="00EE53E4">
      <w:pPr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3ad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4" o:spid="_x0000_i1031" type="#_x0000_t75" style="width:425.25pt;height:294.75pt;visibility:visible">
            <v:imagedata r:id="rId13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3ad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6" o:spid="_x0000_i1032" type="#_x0000_t75" style="width:427.5pt;height:291pt;visibility:visible">
            <v:imagedata r:id="rId14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3ae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7" o:spid="_x0000_i1033" type="#_x0000_t75" style="width:435pt;height:300.75pt;visibility:visible">
            <v:imagedata r:id="rId15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bookmarkStart w:id="2" w:name="_Hlk85099394"/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</w:t>
      </w:r>
      <w:bookmarkEnd w:id="2"/>
      <w:r w:rsidRPr="005A0985">
        <w:rPr>
          <w:rFonts w:ascii="Times New Roman" w:hAnsi="Times New Roman"/>
          <w:b/>
          <w:szCs w:val="21"/>
        </w:rPr>
        <w:t>e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8" o:spid="_x0000_i1034" type="#_x0000_t75" style="width:434.25pt;height:294.75pt;visibility:visible">
            <v:imagedata r:id="rId16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bookmarkStart w:id="3" w:name="_Hlk85099421"/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3af</w:t>
      </w:r>
    </w:p>
    <w:bookmarkEnd w:id="3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3" o:spid="_x0000_i1035" type="#_x0000_t75" style="width:429pt;height:304.5pt;visibility:visible">
            <v:imagedata r:id="rId17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3af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0" o:spid="_x0000_i1036" type="#_x0000_t75" style="width:429.75pt;height:298.5pt;visibility:visible">
            <v:imagedata r:id="rId18" o:title=""/>
          </v:shape>
        </w:pict>
      </w:r>
    </w:p>
    <w:p w:rsidR="00EE53E4" w:rsidRPr="005A0985" w:rsidRDefault="00EE53E4">
      <w:pPr>
        <w:jc w:val="left"/>
        <w:rPr>
          <w:rFonts w:ascii="Times New Roman" w:hAnsi="Times New Roman"/>
          <w:szCs w:val="21"/>
          <w:vertAlign w:val="superscript"/>
        </w:rPr>
      </w:pPr>
      <w:bookmarkStart w:id="4" w:name="_Hlk85099488"/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3ag</w:t>
      </w:r>
    </w:p>
    <w:p w:rsidR="00EE53E4" w:rsidRPr="005A0985" w:rsidRDefault="00EE53E4">
      <w:pPr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5" o:spid="_x0000_i1037" type="#_x0000_t75" style="width:421.5pt;height:300pt;visibility:visible">
            <v:imagedata r:id="rId19" o:title=""/>
          </v:shape>
        </w:pict>
      </w: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3ag</w:t>
      </w:r>
    </w:p>
    <w:p w:rsidR="00EE53E4" w:rsidRPr="005A0985" w:rsidRDefault="00EE53E4">
      <w:pPr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3" o:spid="_x0000_i1038" type="#_x0000_t75" style="width:429pt;height:300pt;visibility:visible">
            <v:imagedata r:id="rId20" o:title=""/>
          </v:shape>
        </w:pict>
      </w:r>
    </w:p>
    <w:p w:rsidR="00EE53E4" w:rsidRPr="005A0985" w:rsidRDefault="00EE53E4">
      <w:pPr>
        <w:jc w:val="left"/>
        <w:rPr>
          <w:rFonts w:ascii="Times New Roman" w:hAnsi="Times New Roman"/>
          <w:szCs w:val="21"/>
          <w:vertAlign w:val="superscript"/>
        </w:rPr>
      </w:pPr>
    </w:p>
    <w:p w:rsidR="00EE53E4" w:rsidRPr="005D1AD0" w:rsidRDefault="00EE53E4">
      <w:pPr>
        <w:jc w:val="left"/>
        <w:rPr>
          <w:rFonts w:ascii="Times New Roman" w:hAnsi="Times New Roman"/>
          <w:b/>
          <w:color w:val="000000"/>
          <w:szCs w:val="21"/>
        </w:rPr>
      </w:pPr>
      <w:r w:rsidRPr="008378FC">
        <w:rPr>
          <w:rFonts w:ascii="Times New Roman" w:hAnsi="Times New Roman"/>
          <w:color w:val="000000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color w:val="000000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color w:val="000000"/>
          <w:szCs w:val="21"/>
          <w:highlight w:val="yellow"/>
        </w:rPr>
        <w:t>3ah</w: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  <w:r w:rsidRPr="00E45651">
        <w:rPr>
          <w:noProof/>
        </w:rPr>
        <w:pict>
          <v:shape id="图片 42" o:spid="_x0000_i1039" type="#_x0000_t75" style="width:415.5pt;height:306pt;visibility:visible">
            <v:imagedata r:id="rId21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szCs w:val="21"/>
          <w:highlight w:val="yellow"/>
        </w:rPr>
        <w:t>3ah</w:t>
      </w:r>
      <w:r w:rsidRPr="008A30F1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13" o:spid="_x0000_i1040" type="#_x0000_t75" alt="图示低可信度描述已自动生成" style="width:411.75pt;height:290.25pt;visibility:visible">
            <v:imagedata r:id="rId22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3ai</w:t>
      </w:r>
    </w:p>
    <w:bookmarkEnd w:id="4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6" o:spid="_x0000_i1041" type="#_x0000_t75" style="width:428.25pt;height:307.5pt;visibility:visible">
            <v:imagedata r:id="rId23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  <w:bookmarkStart w:id="5" w:name="_Hlk85099517"/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3ai</w:t>
      </w:r>
    </w:p>
    <w:bookmarkEnd w:id="5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7" o:spid="_x0000_i1042" type="#_x0000_t75" style="width:426pt;height:303.75pt;visibility:visible">
            <v:imagedata r:id="rId24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3aj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8" o:spid="_x0000_i1043" type="#_x0000_t75" style="width:423pt;height:296.25pt;visibility:visible">
            <v:imagedata r:id="rId25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3aj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9" o:spid="_x0000_i1044" type="#_x0000_t75" style="width:443.25pt;height:309.75pt;visibility:visible">
            <v:imagedata r:id="rId26" o:title=""/>
          </v:shape>
        </w:pict>
      </w:r>
    </w:p>
    <w:p w:rsidR="00EE53E4" w:rsidRDefault="00EE53E4">
      <w:pPr>
        <w:jc w:val="left"/>
        <w:rPr>
          <w:rFonts w:ascii="Times New Roman" w:hAnsi="Times New Roman"/>
          <w:color w:val="000000"/>
          <w:szCs w:val="21"/>
          <w:highlight w:val="yellow"/>
          <w:vertAlign w:val="superscript"/>
        </w:rPr>
      </w:pPr>
    </w:p>
    <w:p w:rsidR="00EE53E4" w:rsidRDefault="00EE53E4">
      <w:pPr>
        <w:jc w:val="left"/>
        <w:rPr>
          <w:rFonts w:ascii="Times New Roman" w:hAnsi="Times New Roman"/>
          <w:color w:val="000000"/>
          <w:szCs w:val="21"/>
          <w:highlight w:val="yellow"/>
          <w:vertAlign w:val="superscript"/>
        </w:rPr>
      </w:pPr>
    </w:p>
    <w:p w:rsidR="00EE53E4" w:rsidRPr="005D1AD0" w:rsidRDefault="00EE53E4">
      <w:pPr>
        <w:jc w:val="left"/>
        <w:rPr>
          <w:rFonts w:ascii="Times New Roman" w:hAnsi="Times New Roman"/>
          <w:b/>
          <w:color w:val="000000"/>
          <w:szCs w:val="21"/>
        </w:rPr>
      </w:pPr>
      <w:r w:rsidRPr="008378FC">
        <w:rPr>
          <w:rFonts w:ascii="Times New Roman" w:hAnsi="Times New Roman"/>
          <w:color w:val="000000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color w:val="000000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color w:val="000000"/>
          <w:szCs w:val="21"/>
          <w:highlight w:val="yellow"/>
        </w:rPr>
        <w:t>3ba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E45651">
        <w:rPr>
          <w:noProof/>
        </w:rPr>
        <w:pict>
          <v:shape id="图片 24" o:spid="_x0000_i1045" type="#_x0000_t75" style="width:418.5pt;height:303.75pt;visibility:visible">
            <v:imagedata r:id="rId27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C71282" w:rsidRDefault="00EE53E4">
      <w:pPr>
        <w:jc w:val="left"/>
        <w:rPr>
          <w:rFonts w:ascii="Times New Roman" w:hAnsi="Times New Roman"/>
          <w:b/>
          <w:color w:val="000000"/>
          <w:szCs w:val="21"/>
        </w:rPr>
      </w:pPr>
      <w:r w:rsidRPr="008378FC">
        <w:rPr>
          <w:rFonts w:ascii="Times New Roman" w:hAnsi="Times New Roman"/>
          <w:color w:val="000000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color w:val="000000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color w:val="000000"/>
          <w:szCs w:val="21"/>
          <w:highlight w:val="yellow"/>
        </w:rPr>
        <w:t>3ba</w:t>
      </w:r>
    </w:p>
    <w:p w:rsidR="00EE53E4" w:rsidRPr="005A0985" w:rsidRDefault="00EE53E4" w:rsidP="009E2A3C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E45651">
        <w:rPr>
          <w:noProof/>
        </w:rPr>
        <w:pict>
          <v:shape id="图片 32" o:spid="_x0000_i1046" type="#_x0000_t75" alt="图表描述已自动生成" style="width:6in;height:316.5pt;visibility:visible">
            <v:imagedata r:id="rId28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8378FC">
        <w:rPr>
          <w:rFonts w:ascii="Times New Roman" w:hAnsi="Times New Roman"/>
          <w:color w:val="000000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szCs w:val="21"/>
          <w:highlight w:val="yellow"/>
        </w:rPr>
        <w:t>3bc</w:t>
      </w:r>
      <w:r w:rsidRPr="008A30F1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21" o:spid="_x0000_i1047" type="#_x0000_t75" alt="图示描述已自动生成" style="width:412.5pt;height:290.25pt;visibility:visible">
            <v:imagedata r:id="rId29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 w:rsidP="008A30F1">
      <w:pPr>
        <w:jc w:val="left"/>
        <w:rPr>
          <w:rFonts w:ascii="Times New Roman" w:hAnsi="Times New Roman"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szCs w:val="21"/>
          <w:highlight w:val="yellow"/>
        </w:rPr>
        <w:t>3bc</w: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  <w:r>
        <w:rPr>
          <w:noProof/>
        </w:rPr>
        <w:pict>
          <v:shape id="_x0000_s1026" type="#_x0000_t75" style="position:absolute;left:0;text-align:left;margin-left:190.45pt;margin-top:142.65pt;width:212.5pt;height:36.65pt;z-index:251659264">
            <v:imagedata r:id="rId30" o:title=""/>
          </v:shape>
          <o:OLEObject Type="Embed" ProgID="ChemDraw.Document.6.0" ShapeID="_x0000_s1026" DrawAspect="Content" ObjectID="_1727046350" r:id="rId31"/>
        </w:pict>
      </w:r>
      <w:r w:rsidRPr="00632924">
        <w:rPr>
          <w:rFonts w:ascii="Times New Roman" w:hAnsi="Times New Roman"/>
          <w:noProof/>
          <w:szCs w:val="21"/>
        </w:rPr>
        <w:pict>
          <v:shape id="图片 22" o:spid="_x0000_i1050" type="#_x0000_t75" alt="图表描述已自动生成" style="width:412.5pt;height:291.75pt;visibility:visible">
            <v:imagedata r:id="rId32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Default="00EE53E4">
      <w:pPr>
        <w:jc w:val="left"/>
        <w:rPr>
          <w:rFonts w:ascii="Times New Roman" w:hAnsi="Times New Roman"/>
          <w:szCs w:val="21"/>
          <w:vertAlign w:val="superscript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3bd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57" o:spid="_x0000_i1051" type="#_x0000_t75" style="width:405.75pt;height:278.25pt;visibility:visible">
            <v:imagedata r:id="rId33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3bd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59" o:spid="_x0000_i1052" type="#_x0000_t75" style="width:414.75pt;height:287.25pt;visibility:visible">
            <v:imagedata r:id="rId34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3bg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60" o:spid="_x0000_i1053" type="#_x0000_t75" style="width:412.5pt;height:286.5pt;visibility:visible">
            <v:imagedata r:id="rId35" o:title=""/>
          </v:shape>
        </w:pict>
      </w:r>
    </w:p>
    <w:p w:rsidR="00EE53E4" w:rsidRPr="005A0985" w:rsidRDefault="00EE53E4">
      <w:pPr>
        <w:jc w:val="left"/>
        <w:rPr>
          <w:rFonts w:ascii="Times New Roman" w:hAnsi="Times New Roman"/>
          <w:szCs w:val="21"/>
          <w:vertAlign w:val="superscript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3bg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61" o:spid="_x0000_i1054" type="#_x0000_t75" style="width:411.75pt;height:279.75pt;visibility:visible">
            <v:imagedata r:id="rId36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szCs w:val="21"/>
          <w:highlight w:val="yellow"/>
        </w:rPr>
        <w:t>3bh</w:t>
      </w:r>
      <w:r w:rsidRPr="00A32863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0" o:spid="_x0000_i1055" type="#_x0000_t75" alt="图示描述已自动生成" style="width:412.5pt;height:292.5pt;visibility:visible">
            <v:imagedata r:id="rId37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bCs/>
          <w:szCs w:val="21"/>
        </w:rPr>
      </w:pPr>
      <w:r>
        <w:rPr>
          <w:noProof/>
        </w:rPr>
        <w:pict>
          <v:shape id="_x0000_s1027" type="#_x0000_t75" style="position:absolute;margin-left:146.55pt;margin-top:67pt;width:141.05pt;height:40.7pt;z-index:251658240">
            <v:imagedata r:id="rId38" o:title=""/>
          </v:shape>
          <o:OLEObject Type="Embed" ProgID="ChemDraw.Document.6.0" ShapeID="_x0000_s1027" DrawAspect="Content" ObjectID="_1727046351" r:id="rId39"/>
        </w:pict>
      </w:r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>C NMR of</w:t>
      </w:r>
      <w:r w:rsidRPr="008378FC">
        <w:rPr>
          <w:rFonts w:ascii="Times New Roman" w:hAnsi="Times New Roman"/>
          <w:b/>
          <w:bCs/>
          <w:szCs w:val="21"/>
          <w:highlight w:val="yellow"/>
        </w:rPr>
        <w:t xml:space="preserve"> 3bh</w:t>
      </w:r>
      <w:r w:rsidRPr="00A32863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1" o:spid="_x0000_i1058" type="#_x0000_t75" alt="图示描述已自动生成" style="width:411.75pt;height:289.5pt;visibility:visible">
            <v:imagedata r:id="rId40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3ca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71" o:spid="_x0000_i1059" type="#_x0000_t75" style="width:415.5pt;height:286.5pt;visibility:visible">
            <v:imagedata r:id="rId41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3ca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67" o:spid="_x0000_i1060" type="#_x0000_t75" style="width:411pt;height:287.25pt;visibility:visible">
            <v:imagedata r:id="rId42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3cb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2" o:spid="_x0000_i1061" type="#_x0000_t75" style="width:413.25pt;height:291.75pt;visibility:visible">
            <v:imagedata r:id="rId43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3cb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73" o:spid="_x0000_i1062" type="#_x0000_t75" style="width:411pt;height:286.5pt;visibility:visible">
            <v:imagedata r:id="rId44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3cc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74" o:spid="_x0000_i1063" type="#_x0000_t75" style="width:411pt;height:285pt;visibility:visible">
            <v:imagedata r:id="rId45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3cc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75" o:spid="_x0000_i1064" type="#_x0000_t75" style="width:411.75pt;height:285.75pt;visibility:visible">
            <v:imagedata r:id="rId46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  <w:vertAlign w:val="superscript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3ak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76" o:spid="_x0000_i1065" type="#_x0000_t75" style="width:414.75pt;height:286.5pt;visibility:visible">
            <v:imagedata r:id="rId47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3ak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77" o:spid="_x0000_i1066" type="#_x0000_t75" style="width:428.25pt;height:290.25pt;visibility:visible">
            <v:imagedata r:id="rId48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Default="00EE53E4">
      <w:pPr>
        <w:jc w:val="left"/>
        <w:rPr>
          <w:rFonts w:ascii="Times New Roman" w:hAnsi="Times New Roman"/>
          <w:szCs w:val="21"/>
          <w:highlight w:val="yellow"/>
          <w:vertAlign w:val="superscript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szCs w:val="21"/>
          <w:highlight w:val="yellow"/>
        </w:rPr>
        <w:t>3al</w:t>
      </w:r>
      <w:r w:rsidRPr="00390747">
        <w:rPr>
          <w:noProof/>
        </w:rPr>
        <w:t xml:space="preserve"> 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E45651">
        <w:rPr>
          <w:noProof/>
        </w:rPr>
        <w:pict>
          <v:shape id="图片 19" o:spid="_x0000_i1067" type="#_x0000_t75" alt="图示描述已自动生成" style="width:412.5pt;height:291pt;visibility:visible">
            <v:imagedata r:id="rId49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szCs w:val="21"/>
          <w:highlight w:val="yellow"/>
        </w:rPr>
        <w:t>3al</w:t>
      </w:r>
      <w:r w:rsidRPr="00390747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3" o:spid="_x0000_i1068" type="#_x0000_t75" alt="图示描述已自动生成" style="width:412.5pt;height:294pt;visibility:visible">
            <v:imagedata r:id="rId50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Default="00EE53E4">
      <w:pPr>
        <w:jc w:val="left"/>
        <w:rPr>
          <w:rFonts w:ascii="Times New Roman" w:hAnsi="Times New Roman"/>
          <w:b/>
          <w:color w:val="000000"/>
          <w:szCs w:val="21"/>
        </w:rPr>
      </w:pPr>
      <w:bookmarkStart w:id="6" w:name="_Hlk85099636"/>
      <w:r w:rsidRPr="008378FC">
        <w:rPr>
          <w:rFonts w:ascii="Times New Roman" w:hAnsi="Times New Roman"/>
          <w:color w:val="000000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color w:val="000000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color w:val="000000"/>
          <w:szCs w:val="21"/>
          <w:highlight w:val="yellow"/>
        </w:rPr>
        <w:t>3am</w:t>
      </w:r>
    </w:p>
    <w:p w:rsidR="00EE53E4" w:rsidRPr="005D1AD0" w:rsidRDefault="00EE53E4">
      <w:pPr>
        <w:jc w:val="left"/>
        <w:rPr>
          <w:rFonts w:ascii="Times New Roman" w:hAnsi="Times New Roman"/>
          <w:b/>
          <w:color w:val="000000"/>
          <w:szCs w:val="21"/>
        </w:rPr>
      </w:pPr>
    </w:p>
    <w:bookmarkEnd w:id="6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E45651">
        <w:rPr>
          <w:noProof/>
        </w:rPr>
        <w:pict>
          <v:shape id="图片 40" o:spid="_x0000_i1069" type="#_x0000_t75" alt="图示, 示意图描述已自动生成" style="width:446.25pt;height:314.25pt;visibility:visible">
            <v:imagedata r:id="rId51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 w:rsidP="00390747">
      <w:pPr>
        <w:jc w:val="left"/>
        <w:rPr>
          <w:rFonts w:ascii="Times New Roman" w:hAnsi="Times New Roman"/>
          <w:szCs w:val="21"/>
        </w:rPr>
      </w:pPr>
      <w:bookmarkStart w:id="7" w:name="_Hlk85099666"/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szCs w:val="21"/>
          <w:highlight w:val="yellow"/>
        </w:rPr>
        <w:t>3am</w:t>
      </w:r>
      <w:r w:rsidRPr="00390747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4" o:spid="_x0000_i1070" type="#_x0000_t75" alt="图示描述已自动生成" style="width:411pt;height:289.5pt;visibility:visible">
            <v:imagedata r:id="rId52" o:title=""/>
          </v:shape>
        </w:pict>
      </w:r>
      <w:bookmarkEnd w:id="7"/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3an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83" o:spid="_x0000_i1071" type="#_x0000_t75" style="width:414pt;height:290.25pt;visibility:visible">
            <v:imagedata r:id="rId53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bookmarkStart w:id="8" w:name="_Hlk85099723"/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3an</w:t>
      </w:r>
    </w:p>
    <w:bookmarkEnd w:id="8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84" o:spid="_x0000_i1072" type="#_x0000_t75" style="width:414pt;height:293.25pt;visibility:visible">
            <v:imagedata r:id="rId54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>
        <w:rPr>
          <w:noProof/>
        </w:rPr>
        <w:pict>
          <v:shape id="_x0000_s1028" type="#_x0000_t75" style="position:absolute;margin-left:265.55pt;margin-top:90.45pt;width:113.9pt;height:48.4pt;z-index:251656192">
            <v:imagedata r:id="rId55" o:title=""/>
          </v:shape>
          <o:OLEObject Type="Embed" ProgID="ChemDraw.Document.6.0" ShapeID="_x0000_s1028" DrawAspect="Content" ObjectID="_1727046352" r:id="rId56"/>
        </w:pict>
      </w:r>
      <w:r w:rsidRPr="008378FC">
        <w:rPr>
          <w:rFonts w:ascii="Times New Roman" w:hAnsi="Times New Roman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szCs w:val="21"/>
          <w:highlight w:val="yellow"/>
        </w:rPr>
        <w:t>3ao</w:t>
      </w:r>
      <w:r w:rsidRPr="00E06F3F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5" o:spid="_x0000_i1075" type="#_x0000_t75" alt="手机屏幕截图中度可信度描述已自动生成" style="width:411pt;height:292.5pt;visibility:visible">
            <v:imagedata r:id="rId57" o:title=""/>
          </v:shape>
        </w:pict>
      </w:r>
    </w:p>
    <w:bookmarkEnd w:id="0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>
        <w:rPr>
          <w:noProof/>
        </w:rPr>
        <w:pict>
          <v:shape id="_x0000_s1029" type="#_x0000_t75" style="position:absolute;margin-left:259.3pt;margin-top:84.45pt;width:113.85pt;height:48.4pt;z-index:251657216">
            <v:imagedata r:id="rId58" o:title=""/>
          </v:shape>
          <o:OLEObject Type="Embed" ProgID="ChemDraw.Document.6.0" ShapeID="_x0000_s1029" DrawAspect="Content" ObjectID="_1727046353" r:id="rId59"/>
        </w:pict>
      </w:r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szCs w:val="21"/>
          <w:highlight w:val="yellow"/>
        </w:rPr>
        <w:t>3ao</w:t>
      </w:r>
      <w:r w:rsidRPr="00E06F3F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6" o:spid="_x0000_i1078" type="#_x0000_t75" alt="图示描述已自动生成" style="width:414.75pt;height:292.5pt;visibility:visible">
            <v:imagedata r:id="rId60" o:title=""/>
          </v:shape>
        </w:pict>
      </w:r>
    </w:p>
    <w:bookmarkEnd w:id="1"/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bookmarkStart w:id="9" w:name="_Hlk85099821"/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3ap</w:t>
      </w:r>
    </w:p>
    <w:bookmarkEnd w:id="9"/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89" o:spid="_x0000_i1079" type="#_x0000_t75" style="width:412.5pt;height:4in;visibility:visible">
            <v:imagedata r:id="rId61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3ap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91" o:spid="_x0000_i1080" type="#_x0000_t75" style="width:411pt;height:285.75pt;visibility:visible">
            <v:imagedata r:id="rId62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5A0985">
        <w:rPr>
          <w:rFonts w:ascii="Times New Roman" w:hAnsi="Times New Roman"/>
          <w:b/>
          <w:szCs w:val="21"/>
        </w:rPr>
        <w:t>3aq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92" o:spid="_x0000_i1081" type="#_x0000_t75" style="width:414pt;height:328.5pt;visibility:visible">
            <v:imagedata r:id="rId63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3aq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93" o:spid="_x0000_i1082" type="#_x0000_t75" style="width:411pt;height:287.25pt;visibility:visible">
            <v:imagedata r:id="rId64" o:title=""/>
          </v:shape>
        </w:pict>
      </w: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</w:t>
      </w:r>
      <w:r w:rsidRPr="008378FC">
        <w:rPr>
          <w:rFonts w:ascii="Times New Roman" w:hAnsi="Times New Roman"/>
          <w:szCs w:val="21"/>
          <w:highlight w:val="yellow"/>
        </w:rPr>
        <w:t xml:space="preserve">H NMR of </w:t>
      </w:r>
      <w:r w:rsidRPr="008378FC">
        <w:rPr>
          <w:rFonts w:ascii="Times New Roman" w:hAnsi="Times New Roman"/>
          <w:b/>
          <w:szCs w:val="21"/>
          <w:highlight w:val="yellow"/>
        </w:rPr>
        <w:t>3co</w:t>
      </w:r>
      <w:r w:rsidRPr="00E06F3F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7" o:spid="_x0000_i1083" type="#_x0000_t75" alt="图示, 示意图描述已自动生成" style="width:411pt;height:291pt;visibility:visible">
            <v:imagedata r:id="rId65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8378FC">
        <w:rPr>
          <w:rFonts w:ascii="Times New Roman" w:hAnsi="Times New Roman"/>
          <w:szCs w:val="21"/>
          <w:highlight w:val="yellow"/>
          <w:vertAlign w:val="superscript"/>
        </w:rPr>
        <w:t>13</w:t>
      </w:r>
      <w:r w:rsidRPr="008378FC">
        <w:rPr>
          <w:rFonts w:ascii="Times New Roman" w:hAnsi="Times New Roman"/>
          <w:szCs w:val="21"/>
          <w:highlight w:val="yellow"/>
        </w:rPr>
        <w:t xml:space="preserve">C NMR of </w:t>
      </w:r>
      <w:r w:rsidRPr="008378FC">
        <w:rPr>
          <w:rFonts w:ascii="Times New Roman" w:hAnsi="Times New Roman"/>
          <w:b/>
          <w:szCs w:val="21"/>
          <w:highlight w:val="yellow"/>
        </w:rPr>
        <w:t>3co</w:t>
      </w:r>
      <w:r w:rsidRPr="00E06F3F">
        <w:rPr>
          <w:noProof/>
        </w:rPr>
        <w:t xml:space="preserve"> </w:t>
      </w:r>
      <w:r w:rsidRPr="00632924">
        <w:rPr>
          <w:rFonts w:ascii="Times New Roman" w:hAnsi="Times New Roman"/>
          <w:b/>
          <w:noProof/>
          <w:szCs w:val="21"/>
        </w:rPr>
        <w:pict>
          <v:shape id="图片 38" o:spid="_x0000_i1084" type="#_x0000_t75" alt="图示描述已自动生成" style="width:409.5pt;height:291pt;visibility:visible">
            <v:imagedata r:id="rId66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Default="00EE53E4">
      <w:pPr>
        <w:jc w:val="left"/>
        <w:rPr>
          <w:rFonts w:ascii="Times New Roman" w:hAnsi="Times New Roman"/>
          <w:szCs w:val="21"/>
          <w:vertAlign w:val="superscript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>H NMR of 3</w:t>
      </w:r>
      <w:r w:rsidRPr="005A0985">
        <w:rPr>
          <w:rFonts w:ascii="Times New Roman" w:hAnsi="Times New Roman"/>
          <w:b/>
          <w:bCs/>
          <w:szCs w:val="21"/>
        </w:rPr>
        <w:t>cq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98" o:spid="_x0000_i1085" type="#_x0000_t75" style="width:413.25pt;height:279.75pt;visibility:visible">
            <v:imagedata r:id="rId67" o:title=""/>
          </v:shape>
        </w:pic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 xml:space="preserve">C NMR of </w:t>
      </w:r>
      <w:r w:rsidRPr="005A0985">
        <w:rPr>
          <w:rFonts w:ascii="Times New Roman" w:hAnsi="Times New Roman"/>
          <w:b/>
          <w:szCs w:val="21"/>
        </w:rPr>
        <w:t>3cq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" o:spid="_x0000_i1086" type="#_x0000_t75" style="width:411pt;height:279pt;visibility:visible">
            <v:imagedata r:id="rId68" o:title=""/>
          </v:shape>
        </w:pict>
      </w:r>
    </w:p>
    <w:p w:rsidR="00EE53E4" w:rsidRPr="005A0985" w:rsidRDefault="00EE53E4">
      <w:pPr>
        <w:rPr>
          <w:rFonts w:ascii="Times New Roman" w:hAnsi="Times New Roman"/>
          <w:szCs w:val="21"/>
        </w:rPr>
      </w:pPr>
    </w:p>
    <w:p w:rsidR="00EE53E4" w:rsidRPr="005A0985" w:rsidRDefault="00EE53E4">
      <w:pPr>
        <w:rPr>
          <w:rFonts w:ascii="Times New Roman" w:hAnsi="Times New Roman"/>
          <w:szCs w:val="21"/>
        </w:rPr>
      </w:pPr>
    </w:p>
    <w:p w:rsidR="00EE53E4" w:rsidRPr="005A0985" w:rsidRDefault="00EE53E4">
      <w:pPr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b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</w:t>
      </w:r>
      <w:r w:rsidRPr="005A0985">
        <w:rPr>
          <w:rFonts w:ascii="Times New Roman" w:hAnsi="Times New Roman"/>
          <w:szCs w:val="21"/>
        </w:rPr>
        <w:t xml:space="preserve">H NMR of </w:t>
      </w:r>
      <w:r w:rsidRPr="00B219F0">
        <w:rPr>
          <w:rFonts w:ascii="Times New Roman" w:hAnsi="Times New Roman"/>
          <w:b/>
          <w:szCs w:val="21"/>
        </w:rPr>
        <w:t>I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11" o:spid="_x0000_i1087" type="#_x0000_t75" style="width:413.25pt;height:280.5pt;visibility:visible">
            <v:imagedata r:id="rId69" o:title=""/>
          </v:shape>
        </w:pict>
      </w: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</w:p>
    <w:p w:rsidR="00EE53E4" w:rsidRPr="005A0985" w:rsidRDefault="00EE53E4">
      <w:pPr>
        <w:jc w:val="left"/>
        <w:rPr>
          <w:rFonts w:ascii="Times New Roman" w:hAnsi="Times New Roman"/>
          <w:szCs w:val="21"/>
        </w:rPr>
      </w:pPr>
      <w:r w:rsidRPr="005A0985">
        <w:rPr>
          <w:rFonts w:ascii="Times New Roman" w:hAnsi="Times New Roman"/>
          <w:szCs w:val="21"/>
          <w:vertAlign w:val="superscript"/>
        </w:rPr>
        <w:t>13</w:t>
      </w:r>
      <w:r w:rsidRPr="005A0985">
        <w:rPr>
          <w:rFonts w:ascii="Times New Roman" w:hAnsi="Times New Roman"/>
          <w:szCs w:val="21"/>
        </w:rPr>
        <w:t>C NMR of</w:t>
      </w:r>
      <w:r w:rsidRPr="00B219F0">
        <w:rPr>
          <w:rFonts w:ascii="Times New Roman" w:hAnsi="Times New Roman"/>
          <w:b/>
          <w:szCs w:val="21"/>
        </w:rPr>
        <w:t xml:space="preserve"> I</w:t>
      </w:r>
    </w:p>
    <w:p w:rsidR="00EE53E4" w:rsidRPr="005A0985" w:rsidRDefault="00EE53E4">
      <w:pPr>
        <w:tabs>
          <w:tab w:val="left" w:pos="3630"/>
        </w:tabs>
        <w:jc w:val="center"/>
        <w:rPr>
          <w:rFonts w:ascii="Times New Roman" w:hAnsi="Times New Roman"/>
          <w:szCs w:val="21"/>
        </w:rPr>
      </w:pPr>
    </w:p>
    <w:p w:rsidR="00EE53E4" w:rsidRPr="005A0985" w:rsidRDefault="00EE53E4">
      <w:pPr>
        <w:tabs>
          <w:tab w:val="left" w:pos="3630"/>
        </w:tabs>
        <w:rPr>
          <w:rFonts w:ascii="Times New Roman" w:hAnsi="Times New Roman"/>
          <w:szCs w:val="21"/>
        </w:rPr>
      </w:pPr>
      <w:r w:rsidRPr="00632924">
        <w:rPr>
          <w:rFonts w:ascii="Times New Roman" w:hAnsi="Times New Roman"/>
          <w:noProof/>
          <w:szCs w:val="21"/>
        </w:rPr>
        <w:pict>
          <v:shape id="图片 4" o:spid="_x0000_i1088" type="#_x0000_t75" alt="P)V0(2@)2_~[}RB}TP){AM6" style="width:411pt;height:284.25pt;visibility:visible">
            <v:imagedata r:id="rId70" o:title=""/>
          </v:shape>
        </w:pict>
      </w:r>
    </w:p>
    <w:p w:rsidR="00EE53E4" w:rsidRPr="005A0985" w:rsidRDefault="00EE53E4">
      <w:pPr>
        <w:rPr>
          <w:rFonts w:ascii="Times New Roman" w:hAnsi="Times New Roman"/>
          <w:szCs w:val="21"/>
        </w:rPr>
      </w:pPr>
    </w:p>
    <w:sectPr w:rsidR="00EE53E4" w:rsidRPr="005A0985" w:rsidSect="00B7052A">
      <w:headerReference w:type="even" r:id="rId71"/>
      <w:headerReference w:type="default" r:id="rId72"/>
      <w:headerReference w:type="first" r:id="rId7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3E4" w:rsidRDefault="00EE53E4">
      <w:r>
        <w:separator/>
      </w:r>
    </w:p>
  </w:endnote>
  <w:endnote w:type="continuationSeparator" w:id="0">
    <w:p w:rsidR="00EE53E4" w:rsidRDefault="00EE5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黑体简体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楷体简体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昒? 瀡?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3E4" w:rsidRDefault="00EE53E4">
      <w:r>
        <w:separator/>
      </w:r>
    </w:p>
  </w:footnote>
  <w:footnote w:type="continuationSeparator" w:id="0">
    <w:p w:rsidR="00EE53E4" w:rsidRDefault="00EE5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3E4" w:rsidRDefault="00EE53E4" w:rsidP="005A0FCC">
    <w:pPr>
      <w:pStyle w:val="Header"/>
      <w:ind w:firstLine="316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3E4" w:rsidRDefault="00EE53E4" w:rsidP="005A0FCC">
    <w:pPr>
      <w:pStyle w:val="Header"/>
      <w:ind w:firstLine="3168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3E4" w:rsidRDefault="00EE53E4" w:rsidP="005A0FCC">
    <w:pPr>
      <w:pStyle w:val="Header"/>
      <w:ind w:firstLine="316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47296"/>
    <w:multiLevelType w:val="multilevel"/>
    <w:tmpl w:val="53B47296"/>
    <w:lvl w:ilvl="0">
      <w:start w:val="1"/>
      <w:numFmt w:val="none"/>
      <w:pStyle w:val="2"/>
      <w:suff w:val="nothing"/>
      <w:lvlText w:val=""/>
      <w:lvlJc w:val="left"/>
      <w:rPr>
        <w:rFonts w:cs="Times New Roman" w:hint="eastAsia"/>
      </w:rPr>
    </w:lvl>
    <w:lvl w:ilvl="1">
      <w:start w:val="1"/>
      <w:numFmt w:val="none"/>
      <w:pStyle w:val="B1"/>
      <w:suff w:val="nothing"/>
      <w:lvlText w:val="%1"/>
      <w:lvlJc w:val="left"/>
      <w:rPr>
        <w:rFonts w:cs="Times New Roman" w:hint="eastAsia"/>
      </w:rPr>
    </w:lvl>
    <w:lvl w:ilvl="2">
      <w:start w:val="1"/>
      <w:numFmt w:val="none"/>
      <w:pStyle w:val="B2"/>
      <w:suff w:val="nothing"/>
      <w:lvlText w:val="%1%3"/>
      <w:lvlJc w:val="left"/>
      <w:rPr>
        <w:rFonts w:cs="Times New Roman" w:hint="eastAsia"/>
      </w:rPr>
    </w:lvl>
    <w:lvl w:ilvl="3">
      <w:start w:val="1"/>
      <w:numFmt w:val="none"/>
      <w:pStyle w:val="B3"/>
      <w:suff w:val="nothing"/>
      <w:lvlText w:val="%1"/>
      <w:lvlJc w:val="left"/>
      <w:rPr>
        <w:rFonts w:cs="Times New Roman" w:hint="eastAsia"/>
      </w:rPr>
    </w:lvl>
    <w:lvl w:ilvl="4">
      <w:start w:val="1"/>
      <w:numFmt w:val="decimal"/>
      <w:pStyle w:val="C"/>
      <w:lvlText w:val="%1[%5]"/>
      <w:lvlJc w:val="right"/>
      <w:pPr>
        <w:tabs>
          <w:tab w:val="left" w:pos="397"/>
        </w:tabs>
        <w:ind w:left="397" w:hanging="125"/>
      </w:pPr>
      <w:rPr>
        <w:rFonts w:ascii="Times New Roman" w:eastAsia="宋体" w:hAnsi="Times New Roman" w:cs="Times New Roman" w:hint="default"/>
        <w:b w:val="0"/>
        <w:i w:val="0"/>
        <w:color w:val="000000"/>
        <w:sz w:val="16"/>
        <w:u w:val="none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v5twtd97pr29sezv01x0wsqpdd9d9z9ts0d&quot;&gt;My EndNote Library-Converted&lt;record-ids&gt;&lt;item&gt;175&lt;/item&gt;&lt;item&gt;184&lt;/item&gt;&lt;item&gt;540&lt;/item&gt;&lt;item&gt;541&lt;/item&gt;&lt;item&gt;542&lt;/item&gt;&lt;item&gt;543&lt;/item&gt;&lt;item&gt;544&lt;/item&gt;&lt;item&gt;545&lt;/item&gt;&lt;item&gt;547&lt;/item&gt;&lt;item&gt;548&lt;/item&gt;&lt;item&gt;708&lt;/item&gt;&lt;/record-ids&gt;&lt;/item&gt;&lt;/Libraries&gt;"/>
  </w:docVars>
  <w:rsids>
    <w:rsidRoot w:val="007E43BD"/>
    <w:rsid w:val="00002DEB"/>
    <w:rsid w:val="00012159"/>
    <w:rsid w:val="00012F71"/>
    <w:rsid w:val="00015955"/>
    <w:rsid w:val="00024BD2"/>
    <w:rsid w:val="000321FE"/>
    <w:rsid w:val="0003772B"/>
    <w:rsid w:val="000615CA"/>
    <w:rsid w:val="00062E15"/>
    <w:rsid w:val="0006341C"/>
    <w:rsid w:val="000639D2"/>
    <w:rsid w:val="000645A8"/>
    <w:rsid w:val="000862A8"/>
    <w:rsid w:val="00086893"/>
    <w:rsid w:val="00087DC3"/>
    <w:rsid w:val="000A7CCD"/>
    <w:rsid w:val="000A7EC9"/>
    <w:rsid w:val="000B4F99"/>
    <w:rsid w:val="000B7F64"/>
    <w:rsid w:val="000C09ED"/>
    <w:rsid w:val="000C2129"/>
    <w:rsid w:val="000C40E5"/>
    <w:rsid w:val="000E1402"/>
    <w:rsid w:val="000E6A80"/>
    <w:rsid w:val="000F5382"/>
    <w:rsid w:val="0010427A"/>
    <w:rsid w:val="00105D03"/>
    <w:rsid w:val="00110F94"/>
    <w:rsid w:val="00114117"/>
    <w:rsid w:val="001160E4"/>
    <w:rsid w:val="00117F06"/>
    <w:rsid w:val="0012190B"/>
    <w:rsid w:val="001271F9"/>
    <w:rsid w:val="001646D9"/>
    <w:rsid w:val="0016589E"/>
    <w:rsid w:val="00170B1B"/>
    <w:rsid w:val="00197DFC"/>
    <w:rsid w:val="001E60FF"/>
    <w:rsid w:val="001F6EAF"/>
    <w:rsid w:val="002026A6"/>
    <w:rsid w:val="002071B5"/>
    <w:rsid w:val="00224FC0"/>
    <w:rsid w:val="00234505"/>
    <w:rsid w:val="002363E5"/>
    <w:rsid w:val="002530D5"/>
    <w:rsid w:val="00262F47"/>
    <w:rsid w:val="00274298"/>
    <w:rsid w:val="00274F25"/>
    <w:rsid w:val="002A1150"/>
    <w:rsid w:val="002A3E8E"/>
    <w:rsid w:val="002A4535"/>
    <w:rsid w:val="002A7FD8"/>
    <w:rsid w:val="002B58A4"/>
    <w:rsid w:val="002C3FDC"/>
    <w:rsid w:val="002C7D64"/>
    <w:rsid w:val="002D6EB8"/>
    <w:rsid w:val="002E3ADC"/>
    <w:rsid w:val="002F19FB"/>
    <w:rsid w:val="003001FF"/>
    <w:rsid w:val="00332ED5"/>
    <w:rsid w:val="0033501E"/>
    <w:rsid w:val="00351F21"/>
    <w:rsid w:val="0035426D"/>
    <w:rsid w:val="003563A1"/>
    <w:rsid w:val="0035711F"/>
    <w:rsid w:val="003574D6"/>
    <w:rsid w:val="003579F3"/>
    <w:rsid w:val="00363A30"/>
    <w:rsid w:val="003765B8"/>
    <w:rsid w:val="003776D4"/>
    <w:rsid w:val="0038138A"/>
    <w:rsid w:val="00385B8F"/>
    <w:rsid w:val="00385C3A"/>
    <w:rsid w:val="0038741B"/>
    <w:rsid w:val="00390747"/>
    <w:rsid w:val="00393DFC"/>
    <w:rsid w:val="003B01CC"/>
    <w:rsid w:val="003B43B5"/>
    <w:rsid w:val="003B56ED"/>
    <w:rsid w:val="003D3A6D"/>
    <w:rsid w:val="003D407D"/>
    <w:rsid w:val="003E0586"/>
    <w:rsid w:val="00406DD4"/>
    <w:rsid w:val="004149A4"/>
    <w:rsid w:val="00424002"/>
    <w:rsid w:val="00425740"/>
    <w:rsid w:val="0044250C"/>
    <w:rsid w:val="0044261A"/>
    <w:rsid w:val="00465E6F"/>
    <w:rsid w:val="00490B88"/>
    <w:rsid w:val="00496818"/>
    <w:rsid w:val="004A5702"/>
    <w:rsid w:val="004B36B2"/>
    <w:rsid w:val="004B6B33"/>
    <w:rsid w:val="004B7013"/>
    <w:rsid w:val="004C2D35"/>
    <w:rsid w:val="004C52B0"/>
    <w:rsid w:val="004D30CF"/>
    <w:rsid w:val="004D600B"/>
    <w:rsid w:val="00500063"/>
    <w:rsid w:val="00545E48"/>
    <w:rsid w:val="00563D06"/>
    <w:rsid w:val="00575054"/>
    <w:rsid w:val="005A0985"/>
    <w:rsid w:val="005A0FCC"/>
    <w:rsid w:val="005B3E02"/>
    <w:rsid w:val="005B65B1"/>
    <w:rsid w:val="005D1A71"/>
    <w:rsid w:val="005D1AD0"/>
    <w:rsid w:val="005D633F"/>
    <w:rsid w:val="005E4884"/>
    <w:rsid w:val="005E62EA"/>
    <w:rsid w:val="005E770D"/>
    <w:rsid w:val="006200C9"/>
    <w:rsid w:val="00632924"/>
    <w:rsid w:val="00646308"/>
    <w:rsid w:val="006501E6"/>
    <w:rsid w:val="00654C0A"/>
    <w:rsid w:val="0066037E"/>
    <w:rsid w:val="00660AF5"/>
    <w:rsid w:val="006813C6"/>
    <w:rsid w:val="0068144F"/>
    <w:rsid w:val="00691B2B"/>
    <w:rsid w:val="006B3167"/>
    <w:rsid w:val="006B4B90"/>
    <w:rsid w:val="006B7892"/>
    <w:rsid w:val="006C25A1"/>
    <w:rsid w:val="006D49FE"/>
    <w:rsid w:val="006E0FA3"/>
    <w:rsid w:val="00700AEB"/>
    <w:rsid w:val="007041A2"/>
    <w:rsid w:val="00704FBD"/>
    <w:rsid w:val="007120B6"/>
    <w:rsid w:val="00714210"/>
    <w:rsid w:val="007163E0"/>
    <w:rsid w:val="00716A23"/>
    <w:rsid w:val="00721921"/>
    <w:rsid w:val="007306FD"/>
    <w:rsid w:val="007417EC"/>
    <w:rsid w:val="00743EDC"/>
    <w:rsid w:val="00751218"/>
    <w:rsid w:val="00757DDF"/>
    <w:rsid w:val="00762E80"/>
    <w:rsid w:val="007642A3"/>
    <w:rsid w:val="007742A0"/>
    <w:rsid w:val="00795625"/>
    <w:rsid w:val="00797DFD"/>
    <w:rsid w:val="007B00CB"/>
    <w:rsid w:val="007C7104"/>
    <w:rsid w:val="007D0B6C"/>
    <w:rsid w:val="007D3E66"/>
    <w:rsid w:val="007D3FB0"/>
    <w:rsid w:val="007E0D8E"/>
    <w:rsid w:val="007E43BD"/>
    <w:rsid w:val="00814D74"/>
    <w:rsid w:val="00817B31"/>
    <w:rsid w:val="00832891"/>
    <w:rsid w:val="00833877"/>
    <w:rsid w:val="00834139"/>
    <w:rsid w:val="00836715"/>
    <w:rsid w:val="008378FC"/>
    <w:rsid w:val="00845FAD"/>
    <w:rsid w:val="00854D2C"/>
    <w:rsid w:val="0087614C"/>
    <w:rsid w:val="008A30F1"/>
    <w:rsid w:val="008A3CAC"/>
    <w:rsid w:val="008A684A"/>
    <w:rsid w:val="008D543F"/>
    <w:rsid w:val="008E3FE2"/>
    <w:rsid w:val="008F263A"/>
    <w:rsid w:val="00942D1E"/>
    <w:rsid w:val="00945601"/>
    <w:rsid w:val="009550C6"/>
    <w:rsid w:val="00966DBB"/>
    <w:rsid w:val="0096738D"/>
    <w:rsid w:val="009732A5"/>
    <w:rsid w:val="0098467C"/>
    <w:rsid w:val="009876D2"/>
    <w:rsid w:val="00997430"/>
    <w:rsid w:val="009A040B"/>
    <w:rsid w:val="009A1E41"/>
    <w:rsid w:val="009A3D6C"/>
    <w:rsid w:val="009A416C"/>
    <w:rsid w:val="009A7F89"/>
    <w:rsid w:val="009B2795"/>
    <w:rsid w:val="009C0BF7"/>
    <w:rsid w:val="009C3CB8"/>
    <w:rsid w:val="009E2A3C"/>
    <w:rsid w:val="00A03F6D"/>
    <w:rsid w:val="00A32863"/>
    <w:rsid w:val="00A42034"/>
    <w:rsid w:val="00A46A5D"/>
    <w:rsid w:val="00A46F15"/>
    <w:rsid w:val="00A545AF"/>
    <w:rsid w:val="00A64D91"/>
    <w:rsid w:val="00A81B5D"/>
    <w:rsid w:val="00AA0779"/>
    <w:rsid w:val="00AE5A48"/>
    <w:rsid w:val="00AE6A58"/>
    <w:rsid w:val="00AF2BA8"/>
    <w:rsid w:val="00B01524"/>
    <w:rsid w:val="00B11238"/>
    <w:rsid w:val="00B12160"/>
    <w:rsid w:val="00B21655"/>
    <w:rsid w:val="00B219F0"/>
    <w:rsid w:val="00B541C8"/>
    <w:rsid w:val="00B7052A"/>
    <w:rsid w:val="00B870DD"/>
    <w:rsid w:val="00BA6F6D"/>
    <w:rsid w:val="00BC0231"/>
    <w:rsid w:val="00BC3623"/>
    <w:rsid w:val="00BD601E"/>
    <w:rsid w:val="00BE1DD0"/>
    <w:rsid w:val="00BE2FB9"/>
    <w:rsid w:val="00BE4665"/>
    <w:rsid w:val="00BE610E"/>
    <w:rsid w:val="00BF0BDF"/>
    <w:rsid w:val="00BF16DC"/>
    <w:rsid w:val="00BF2626"/>
    <w:rsid w:val="00BF2BAA"/>
    <w:rsid w:val="00C0317F"/>
    <w:rsid w:val="00C04663"/>
    <w:rsid w:val="00C249A8"/>
    <w:rsid w:val="00C314FA"/>
    <w:rsid w:val="00C3373D"/>
    <w:rsid w:val="00C55D4C"/>
    <w:rsid w:val="00C575C8"/>
    <w:rsid w:val="00C63AD2"/>
    <w:rsid w:val="00C71282"/>
    <w:rsid w:val="00C7268A"/>
    <w:rsid w:val="00C8300B"/>
    <w:rsid w:val="00C84676"/>
    <w:rsid w:val="00CA3342"/>
    <w:rsid w:val="00CA3614"/>
    <w:rsid w:val="00CA7C6D"/>
    <w:rsid w:val="00CB4166"/>
    <w:rsid w:val="00CC5275"/>
    <w:rsid w:val="00CD509D"/>
    <w:rsid w:val="00CD6436"/>
    <w:rsid w:val="00CD70F4"/>
    <w:rsid w:val="00CE1E4D"/>
    <w:rsid w:val="00D00A6B"/>
    <w:rsid w:val="00D04C9E"/>
    <w:rsid w:val="00D1651B"/>
    <w:rsid w:val="00D3143D"/>
    <w:rsid w:val="00D41B95"/>
    <w:rsid w:val="00D66EDC"/>
    <w:rsid w:val="00D70468"/>
    <w:rsid w:val="00D827A4"/>
    <w:rsid w:val="00D84629"/>
    <w:rsid w:val="00DA11B9"/>
    <w:rsid w:val="00DA649E"/>
    <w:rsid w:val="00DB2B43"/>
    <w:rsid w:val="00DB3DA8"/>
    <w:rsid w:val="00DB51C2"/>
    <w:rsid w:val="00DC104E"/>
    <w:rsid w:val="00DC498F"/>
    <w:rsid w:val="00DD6EF6"/>
    <w:rsid w:val="00DD7EA3"/>
    <w:rsid w:val="00E06F3F"/>
    <w:rsid w:val="00E071DF"/>
    <w:rsid w:val="00E22C00"/>
    <w:rsid w:val="00E26381"/>
    <w:rsid w:val="00E4347B"/>
    <w:rsid w:val="00E45651"/>
    <w:rsid w:val="00E5370A"/>
    <w:rsid w:val="00E6115F"/>
    <w:rsid w:val="00E653B5"/>
    <w:rsid w:val="00E706C7"/>
    <w:rsid w:val="00E7551C"/>
    <w:rsid w:val="00EC345E"/>
    <w:rsid w:val="00ED11DA"/>
    <w:rsid w:val="00ED22F4"/>
    <w:rsid w:val="00EE34E3"/>
    <w:rsid w:val="00EE53E4"/>
    <w:rsid w:val="00F22EAA"/>
    <w:rsid w:val="00F2455C"/>
    <w:rsid w:val="00F330F1"/>
    <w:rsid w:val="00F57C3F"/>
    <w:rsid w:val="00F6004D"/>
    <w:rsid w:val="00F62B93"/>
    <w:rsid w:val="00F72F6A"/>
    <w:rsid w:val="00F77988"/>
    <w:rsid w:val="00F81532"/>
    <w:rsid w:val="00F877F0"/>
    <w:rsid w:val="00FB2030"/>
    <w:rsid w:val="00FB5283"/>
    <w:rsid w:val="00FC3B71"/>
    <w:rsid w:val="00FC7578"/>
    <w:rsid w:val="00FE6F61"/>
    <w:rsid w:val="00FF4CA3"/>
    <w:rsid w:val="2A117499"/>
    <w:rsid w:val="54FC60E2"/>
    <w:rsid w:val="55DB5231"/>
    <w:rsid w:val="5D5A30F0"/>
    <w:rsid w:val="5E482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052A"/>
    <w:pPr>
      <w:widowControl w:val="0"/>
      <w:jc w:val="both"/>
    </w:pPr>
    <w:rPr>
      <w:rFonts w:ascii="Calibri" w:hAnsi="Calibri"/>
    </w:rPr>
  </w:style>
  <w:style w:type="paragraph" w:styleId="Heading1">
    <w:name w:val="heading 1"/>
    <w:basedOn w:val="Normal"/>
    <w:next w:val="3"/>
    <w:link w:val="Heading1Char"/>
    <w:uiPriority w:val="99"/>
    <w:qFormat/>
    <w:rsid w:val="00B7052A"/>
    <w:pPr>
      <w:keepNext/>
      <w:overflowPunct w:val="0"/>
      <w:topLinePunct/>
      <w:spacing w:before="800" w:after="160" w:line="480" w:lineRule="exact"/>
      <w:jc w:val="center"/>
      <w:outlineLvl w:val="0"/>
    </w:pPr>
    <w:rPr>
      <w:rFonts w:ascii="Times New Roman" w:eastAsia="黑体" w:hAnsi="Times New Roman" w:cs="Courier New"/>
      <w:bCs/>
      <w:sz w:val="32"/>
      <w:szCs w:val="21"/>
    </w:rPr>
  </w:style>
  <w:style w:type="paragraph" w:styleId="Heading2">
    <w:name w:val="heading 2"/>
    <w:basedOn w:val="Normal"/>
    <w:next w:val="C"/>
    <w:link w:val="Heading2Char"/>
    <w:uiPriority w:val="99"/>
    <w:qFormat/>
    <w:rsid w:val="00B7052A"/>
    <w:pPr>
      <w:keepNext/>
      <w:keepLines/>
      <w:overflowPunct w:val="0"/>
      <w:topLinePunct/>
      <w:spacing w:before="280" w:after="280" w:line="300" w:lineRule="exact"/>
      <w:outlineLvl w:val="1"/>
    </w:pPr>
    <w:rPr>
      <w:rFonts w:ascii="Times New Roman" w:hAnsi="Times New Roman" w:cs="Courier New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7052A"/>
    <w:pPr>
      <w:keepNext/>
      <w:keepLines/>
      <w:overflowPunct w:val="0"/>
      <w:topLinePunct/>
      <w:spacing w:line="300" w:lineRule="exact"/>
      <w:outlineLvl w:val="2"/>
    </w:pPr>
    <w:rPr>
      <w:rFonts w:ascii="Times New Roman" w:eastAsia="方正黑体简体" w:hAnsi="Times New Roman" w:cs="Courier New"/>
      <w:bCs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7052A"/>
    <w:pPr>
      <w:keepNext/>
      <w:keepLines/>
      <w:overflowPunct w:val="0"/>
      <w:topLinePunct/>
      <w:spacing w:line="300" w:lineRule="exact"/>
      <w:outlineLvl w:val="3"/>
    </w:pPr>
    <w:rPr>
      <w:rFonts w:ascii="Times New Roman" w:eastAsia="方正楷体简体" w:hAnsi="Times New Roman"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7052A"/>
    <w:pPr>
      <w:keepNext/>
      <w:overflowPunct w:val="0"/>
      <w:topLinePunct/>
      <w:spacing w:before="20" w:after="20" w:line="240" w:lineRule="exact"/>
      <w:outlineLvl w:val="4"/>
    </w:pPr>
    <w:rPr>
      <w:rFonts w:ascii="Arial" w:hAnsi="Arial" w:cs="Arial"/>
      <w:b/>
      <w:bCs/>
      <w:color w:val="000080"/>
      <w:sz w:val="20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052A"/>
    <w:rPr>
      <w:rFonts w:ascii="Times New Roman" w:eastAsia="黑体" w:hAnsi="Times New Roman" w:cs="Courier New"/>
      <w:bCs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7052A"/>
    <w:rPr>
      <w:rFonts w:ascii="Times New Roman" w:eastAsia="宋体" w:hAnsi="Times New Roman" w:cs="Courier New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7052A"/>
    <w:rPr>
      <w:rFonts w:ascii="Times New Roman" w:eastAsia="方正黑体简体" w:hAnsi="Times New Roman" w:cs="Courier New"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7052A"/>
    <w:rPr>
      <w:rFonts w:ascii="Times New Roman" w:eastAsia="方正楷体简体" w:hAnsi="Times New Roman" w:cs="Times New Roman"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7052A"/>
    <w:rPr>
      <w:rFonts w:ascii="Arial" w:eastAsia="宋体" w:hAnsi="Arial" w:cs="Arial"/>
      <w:b/>
      <w:bCs/>
      <w:color w:val="000080"/>
      <w:sz w:val="24"/>
      <w:szCs w:val="24"/>
    </w:rPr>
  </w:style>
  <w:style w:type="paragraph" w:customStyle="1" w:styleId="3">
    <w:name w:val="3作者"/>
    <w:next w:val="4"/>
    <w:uiPriority w:val="99"/>
    <w:rsid w:val="00B7052A"/>
    <w:pPr>
      <w:keepNext/>
      <w:widowControl w:val="0"/>
      <w:overflowPunct w:val="0"/>
      <w:topLinePunct/>
      <w:spacing w:before="240" w:line="400" w:lineRule="exact"/>
      <w:ind w:leftChars="200" w:left="200" w:rightChars="200" w:right="200"/>
      <w:jc w:val="center"/>
    </w:pPr>
    <w:rPr>
      <w:rFonts w:eastAsia="仿宋" w:cs="Courier New"/>
      <w:sz w:val="28"/>
      <w:szCs w:val="21"/>
    </w:rPr>
  </w:style>
  <w:style w:type="paragraph" w:customStyle="1" w:styleId="4">
    <w:name w:val="4单位"/>
    <w:next w:val="52"/>
    <w:uiPriority w:val="99"/>
    <w:rsid w:val="00B7052A"/>
    <w:pPr>
      <w:keepNext/>
      <w:widowControl w:val="0"/>
      <w:overflowPunct w:val="0"/>
      <w:topLinePunct/>
      <w:spacing w:after="240" w:line="280" w:lineRule="exact"/>
      <w:ind w:leftChars="200" w:left="200" w:rightChars="200" w:right="200"/>
      <w:jc w:val="center"/>
    </w:pPr>
    <w:rPr>
      <w:sz w:val="18"/>
      <w:szCs w:val="20"/>
    </w:rPr>
  </w:style>
  <w:style w:type="paragraph" w:customStyle="1" w:styleId="52">
    <w:name w:val="52关键词"/>
    <w:uiPriority w:val="99"/>
    <w:rsid w:val="00B7052A"/>
    <w:pPr>
      <w:widowControl w:val="0"/>
      <w:overflowPunct w:val="0"/>
      <w:topLinePunct/>
      <w:spacing w:after="320" w:line="280" w:lineRule="exact"/>
      <w:ind w:leftChars="200" w:left="200" w:rightChars="200" w:right="200"/>
      <w:jc w:val="both"/>
    </w:pPr>
    <w:rPr>
      <w:sz w:val="18"/>
      <w:szCs w:val="20"/>
    </w:rPr>
  </w:style>
  <w:style w:type="paragraph" w:customStyle="1" w:styleId="C">
    <w:name w:val="C参考文献"/>
    <w:uiPriority w:val="99"/>
    <w:rsid w:val="00B7052A"/>
    <w:pPr>
      <w:widowControl w:val="0"/>
      <w:numPr>
        <w:ilvl w:val="4"/>
        <w:numId w:val="1"/>
      </w:numPr>
      <w:overflowPunct w:val="0"/>
      <w:topLinePunct/>
      <w:spacing w:line="200" w:lineRule="exact"/>
      <w:jc w:val="both"/>
      <w:outlineLvl w:val="4"/>
    </w:pPr>
    <w:rPr>
      <w:rFonts w:cs="Courier New"/>
      <w:sz w:val="16"/>
      <w:szCs w:val="21"/>
    </w:rPr>
  </w:style>
  <w:style w:type="paragraph" w:styleId="PlainText">
    <w:name w:val="Plain Text"/>
    <w:basedOn w:val="Normal"/>
    <w:link w:val="PlainTextChar"/>
    <w:uiPriority w:val="99"/>
    <w:semiHidden/>
    <w:rsid w:val="00B7052A"/>
    <w:pPr>
      <w:overflowPunct w:val="0"/>
      <w:topLinePunct/>
      <w:spacing w:line="300" w:lineRule="exact"/>
      <w:ind w:firstLineChars="200" w:firstLine="200"/>
    </w:pPr>
    <w:rPr>
      <w:rFonts w:ascii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7052A"/>
    <w:rPr>
      <w:rFonts w:ascii="宋体" w:eastAsia="宋体" w:hAnsi="Courier New" w:cs="Courier New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B7052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052A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B7052A"/>
    <w:pPr>
      <w:widowControl/>
      <w:tabs>
        <w:tab w:val="left" w:pos="284"/>
        <w:tab w:val="left" w:pos="397"/>
      </w:tabs>
      <w:snapToGrid w:val="0"/>
      <w:spacing w:line="200" w:lineRule="exact"/>
      <w:ind w:left="397" w:hanging="397"/>
    </w:pPr>
    <w:rPr>
      <w:rFonts w:ascii="Times New Roman" w:hAnsi="Times New Roman"/>
      <w:kern w:val="0"/>
      <w:sz w:val="15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7052A"/>
    <w:rPr>
      <w:rFonts w:cs="Times New Roman"/>
      <w:sz w:val="18"/>
      <w:szCs w:val="18"/>
      <w:lang w:val="en-US" w:eastAsia="zh-CN" w:bidi="ar-SA"/>
    </w:rPr>
  </w:style>
  <w:style w:type="paragraph" w:styleId="Header">
    <w:name w:val="header"/>
    <w:basedOn w:val="Normal"/>
    <w:link w:val="HeaderChar"/>
    <w:uiPriority w:val="99"/>
    <w:semiHidden/>
    <w:rsid w:val="00B7052A"/>
    <w:pPr>
      <w:pBdr>
        <w:bottom w:val="single" w:sz="4" w:space="1" w:color="auto"/>
      </w:pBdr>
      <w:tabs>
        <w:tab w:val="left" w:pos="113"/>
        <w:tab w:val="center" w:pos="4990"/>
        <w:tab w:val="right" w:pos="9866"/>
      </w:tabs>
      <w:overflowPunct w:val="0"/>
      <w:topLinePunct/>
      <w:snapToGrid w:val="0"/>
      <w:spacing w:line="240" w:lineRule="exact"/>
      <w:ind w:firstLineChars="200" w:firstLine="200"/>
      <w:jc w:val="center"/>
    </w:pPr>
    <w:rPr>
      <w:rFonts w:ascii="Times New Roman" w:hAnsi="Times New Roman"/>
      <w:position w:val="6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7052A"/>
    <w:rPr>
      <w:rFonts w:ascii="Times New Roman" w:eastAsia="宋体" w:hAnsi="Times New Roman" w:cs="Times New Roman"/>
      <w:position w:val="6"/>
      <w:sz w:val="18"/>
      <w:szCs w:val="18"/>
    </w:rPr>
  </w:style>
  <w:style w:type="paragraph" w:styleId="NormalWeb">
    <w:name w:val="Normal (Web)"/>
    <w:basedOn w:val="Normal"/>
    <w:uiPriority w:val="99"/>
    <w:rsid w:val="00B7052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B7052A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B7052A"/>
    <w:rPr>
      <w:rFonts w:cs="Times New Roman"/>
      <w:color w:val="0000FF"/>
      <w:u w:val="single"/>
    </w:rPr>
  </w:style>
  <w:style w:type="paragraph" w:customStyle="1" w:styleId="2">
    <w:name w:val="2中文题目"/>
    <w:next w:val="3"/>
    <w:uiPriority w:val="99"/>
    <w:rsid w:val="00B7052A"/>
    <w:pPr>
      <w:keepNext/>
      <w:widowControl w:val="0"/>
      <w:numPr>
        <w:numId w:val="1"/>
      </w:numPr>
      <w:overflowPunct w:val="0"/>
      <w:topLinePunct/>
      <w:spacing w:before="200" w:after="160" w:line="480" w:lineRule="exact"/>
      <w:ind w:leftChars="200" w:left="200" w:rightChars="200" w:right="200"/>
      <w:jc w:val="center"/>
      <w:outlineLvl w:val="0"/>
    </w:pPr>
    <w:rPr>
      <w:rFonts w:ascii="Arial" w:eastAsia="黑体" w:hAnsi="Arial"/>
      <w:sz w:val="30"/>
      <w:szCs w:val="20"/>
    </w:rPr>
  </w:style>
  <w:style w:type="paragraph" w:customStyle="1" w:styleId="6Title">
    <w:name w:val="6Title"/>
    <w:next w:val="7Author"/>
    <w:uiPriority w:val="99"/>
    <w:rsid w:val="00B7052A"/>
    <w:pPr>
      <w:keepNext/>
      <w:widowControl w:val="0"/>
      <w:overflowPunct w:val="0"/>
      <w:topLinePunct/>
      <w:autoSpaceDE w:val="0"/>
      <w:autoSpaceDN w:val="0"/>
      <w:spacing w:before="120" w:after="160" w:line="400" w:lineRule="exact"/>
      <w:jc w:val="center"/>
      <w:outlineLvl w:val="0"/>
    </w:pPr>
    <w:rPr>
      <w:rFonts w:ascii="Arial" w:hAnsi="Arial" w:cs="Courier New"/>
      <w:sz w:val="30"/>
      <w:szCs w:val="21"/>
    </w:rPr>
  </w:style>
  <w:style w:type="paragraph" w:customStyle="1" w:styleId="7Author">
    <w:name w:val="7Author"/>
    <w:next w:val="8Address"/>
    <w:uiPriority w:val="99"/>
    <w:rsid w:val="00B7052A"/>
    <w:pPr>
      <w:keepNext/>
      <w:widowControl w:val="0"/>
      <w:overflowPunct w:val="0"/>
      <w:topLinePunct/>
      <w:autoSpaceDE w:val="0"/>
      <w:autoSpaceDN w:val="0"/>
      <w:spacing w:before="240" w:line="320" w:lineRule="exact"/>
      <w:jc w:val="center"/>
    </w:pPr>
    <w:rPr>
      <w:rFonts w:cs="Courier New"/>
      <w:sz w:val="22"/>
      <w:szCs w:val="21"/>
    </w:rPr>
  </w:style>
  <w:style w:type="paragraph" w:customStyle="1" w:styleId="8Address">
    <w:name w:val="8Address"/>
    <w:next w:val="90abstract"/>
    <w:uiPriority w:val="99"/>
    <w:rsid w:val="00B7052A"/>
    <w:pPr>
      <w:keepNext/>
      <w:widowControl w:val="0"/>
      <w:overflowPunct w:val="0"/>
      <w:topLinePunct/>
      <w:autoSpaceDE w:val="0"/>
      <w:autoSpaceDN w:val="0"/>
      <w:spacing w:after="240" w:line="240" w:lineRule="exact"/>
      <w:jc w:val="center"/>
    </w:pPr>
    <w:rPr>
      <w:rFonts w:cs="Courier New"/>
      <w:i/>
      <w:sz w:val="18"/>
      <w:szCs w:val="21"/>
    </w:rPr>
  </w:style>
  <w:style w:type="paragraph" w:customStyle="1" w:styleId="90abstract">
    <w:name w:val="90abstract"/>
    <w:next w:val="91Keywords"/>
    <w:uiPriority w:val="99"/>
    <w:rsid w:val="00B7052A"/>
    <w:pPr>
      <w:widowControl w:val="0"/>
      <w:overflowPunct w:val="0"/>
      <w:topLinePunct/>
      <w:autoSpaceDE w:val="0"/>
      <w:autoSpaceDN w:val="0"/>
      <w:spacing w:line="220" w:lineRule="exact"/>
      <w:jc w:val="both"/>
    </w:pPr>
    <w:rPr>
      <w:sz w:val="18"/>
      <w:szCs w:val="20"/>
    </w:rPr>
  </w:style>
  <w:style w:type="paragraph" w:customStyle="1" w:styleId="91Keywords">
    <w:name w:val="91Keywords"/>
    <w:next w:val="Normal"/>
    <w:uiPriority w:val="99"/>
    <w:rsid w:val="00B7052A"/>
    <w:pPr>
      <w:widowControl w:val="0"/>
      <w:overflowPunct w:val="0"/>
      <w:topLinePunct/>
      <w:spacing w:after="120" w:line="220" w:lineRule="exact"/>
      <w:jc w:val="both"/>
    </w:pPr>
    <w:rPr>
      <w:sz w:val="18"/>
      <w:szCs w:val="20"/>
    </w:rPr>
  </w:style>
  <w:style w:type="paragraph" w:customStyle="1" w:styleId="B2">
    <w:name w:val="B标题(2级)"/>
    <w:next w:val="Normal"/>
    <w:link w:val="B2Char"/>
    <w:uiPriority w:val="99"/>
    <w:rsid w:val="00B7052A"/>
    <w:pPr>
      <w:keepNext/>
      <w:keepLines/>
      <w:widowControl w:val="0"/>
      <w:numPr>
        <w:ilvl w:val="2"/>
        <w:numId w:val="1"/>
      </w:numPr>
      <w:overflowPunct w:val="0"/>
      <w:topLinePunct/>
      <w:spacing w:before="60" w:after="60" w:line="300" w:lineRule="exact"/>
      <w:jc w:val="both"/>
      <w:outlineLvl w:val="2"/>
    </w:pPr>
    <w:rPr>
      <w:rFonts w:ascii="Arial" w:eastAsia="黑体" w:hAnsi="Arial"/>
      <w:kern w:val="0"/>
      <w:sz w:val="20"/>
      <w:szCs w:val="20"/>
    </w:rPr>
  </w:style>
  <w:style w:type="paragraph" w:customStyle="1" w:styleId="B3">
    <w:name w:val="B标题(3级)"/>
    <w:next w:val="Normal"/>
    <w:link w:val="B3Char"/>
    <w:uiPriority w:val="99"/>
    <w:rsid w:val="00B7052A"/>
    <w:pPr>
      <w:keepNext/>
      <w:keepLines/>
      <w:widowControl w:val="0"/>
      <w:numPr>
        <w:ilvl w:val="3"/>
        <w:numId w:val="1"/>
      </w:numPr>
      <w:overflowPunct w:val="0"/>
      <w:topLinePunct/>
      <w:spacing w:before="40" w:after="40" w:line="280" w:lineRule="exact"/>
      <w:jc w:val="both"/>
      <w:outlineLvl w:val="3"/>
    </w:pPr>
    <w:rPr>
      <w:rFonts w:eastAsia="楷体"/>
      <w:w w:val="105"/>
      <w:kern w:val="0"/>
      <w:sz w:val="20"/>
      <w:szCs w:val="20"/>
    </w:rPr>
  </w:style>
  <w:style w:type="paragraph" w:customStyle="1" w:styleId="B1">
    <w:name w:val="B标题(1级)"/>
    <w:next w:val="Normal"/>
    <w:link w:val="B1Char"/>
    <w:uiPriority w:val="99"/>
    <w:rsid w:val="00B7052A"/>
    <w:pPr>
      <w:keepNext/>
      <w:keepLines/>
      <w:widowControl w:val="0"/>
      <w:numPr>
        <w:ilvl w:val="1"/>
        <w:numId w:val="1"/>
      </w:numPr>
      <w:overflowPunct w:val="0"/>
      <w:topLinePunct/>
      <w:spacing w:before="160" w:after="120" w:line="340" w:lineRule="exact"/>
      <w:jc w:val="both"/>
      <w:outlineLvl w:val="1"/>
    </w:pPr>
    <w:rPr>
      <w:rFonts w:ascii="Arial" w:eastAsia="黑体" w:hAnsi="Arial"/>
      <w:b/>
      <w:color w:val="000080"/>
      <w:kern w:val="0"/>
      <w:sz w:val="23"/>
      <w:szCs w:val="20"/>
    </w:rPr>
  </w:style>
  <w:style w:type="paragraph" w:customStyle="1" w:styleId="Z">
    <w:name w:val="Z正文"/>
    <w:link w:val="ZChar"/>
    <w:uiPriority w:val="99"/>
    <w:rsid w:val="00B7052A"/>
    <w:pPr>
      <w:widowControl w:val="0"/>
      <w:overflowPunct w:val="0"/>
      <w:topLinePunct/>
      <w:spacing w:line="300" w:lineRule="exact"/>
      <w:ind w:firstLineChars="200" w:firstLine="200"/>
      <w:jc w:val="both"/>
    </w:pPr>
    <w:rPr>
      <w:kern w:val="0"/>
      <w:sz w:val="20"/>
      <w:szCs w:val="20"/>
    </w:rPr>
  </w:style>
  <w:style w:type="paragraph" w:customStyle="1" w:styleId="1">
    <w:name w:val="1栏目"/>
    <w:next w:val="2"/>
    <w:uiPriority w:val="99"/>
    <w:rsid w:val="00B7052A"/>
    <w:pPr>
      <w:keepNext/>
      <w:pageBreakBefore/>
      <w:widowControl w:val="0"/>
      <w:autoSpaceDE w:val="0"/>
      <w:autoSpaceDN w:val="0"/>
      <w:jc w:val="both"/>
    </w:pPr>
    <w:rPr>
      <w:kern w:val="0"/>
      <w:sz w:val="28"/>
      <w:szCs w:val="20"/>
    </w:rPr>
  </w:style>
  <w:style w:type="paragraph" w:customStyle="1" w:styleId="B">
    <w:name w:val="B表"/>
    <w:next w:val="Normal"/>
    <w:uiPriority w:val="99"/>
    <w:rsid w:val="00B7052A"/>
    <w:pPr>
      <w:widowControl w:val="0"/>
      <w:overflowPunct w:val="0"/>
      <w:topLinePunct/>
      <w:jc w:val="center"/>
    </w:pPr>
    <w:rPr>
      <w:rFonts w:cs="Courier New"/>
      <w:sz w:val="18"/>
      <w:szCs w:val="21"/>
    </w:rPr>
  </w:style>
  <w:style w:type="paragraph" w:customStyle="1" w:styleId="B0">
    <w:name w:val="B表题"/>
    <w:next w:val="B4"/>
    <w:uiPriority w:val="99"/>
    <w:rsid w:val="00B7052A"/>
    <w:pPr>
      <w:keepNext/>
      <w:keepLines/>
      <w:widowControl w:val="0"/>
      <w:overflowPunct w:val="0"/>
      <w:topLinePunct/>
      <w:spacing w:before="120" w:line="280" w:lineRule="exact"/>
      <w:jc w:val="center"/>
    </w:pPr>
    <w:rPr>
      <w:rFonts w:cs="Courier New"/>
      <w:position w:val="4"/>
      <w:sz w:val="18"/>
      <w:szCs w:val="21"/>
    </w:rPr>
  </w:style>
  <w:style w:type="paragraph" w:customStyle="1" w:styleId="B4">
    <w:name w:val="B表题（英文）"/>
    <w:next w:val="B"/>
    <w:uiPriority w:val="99"/>
    <w:rsid w:val="00B7052A"/>
    <w:pPr>
      <w:keepNext/>
      <w:keepLines/>
      <w:widowControl w:val="0"/>
      <w:overflowPunct w:val="0"/>
      <w:topLinePunct/>
      <w:spacing w:line="220" w:lineRule="exact"/>
      <w:jc w:val="both"/>
    </w:pPr>
    <w:rPr>
      <w:position w:val="4"/>
      <w:sz w:val="18"/>
      <w:szCs w:val="20"/>
    </w:rPr>
  </w:style>
  <w:style w:type="paragraph" w:customStyle="1" w:styleId="B5">
    <w:name w:val="B表注"/>
    <w:next w:val="Normal"/>
    <w:uiPriority w:val="99"/>
    <w:rsid w:val="00B7052A"/>
    <w:pPr>
      <w:keepLines/>
      <w:widowControl w:val="0"/>
      <w:overflowPunct w:val="0"/>
      <w:topLinePunct/>
      <w:spacing w:after="120" w:line="200" w:lineRule="exact"/>
      <w:jc w:val="both"/>
    </w:pPr>
    <w:rPr>
      <w:rFonts w:cs="Courier New"/>
      <w:sz w:val="15"/>
      <w:szCs w:val="21"/>
    </w:rPr>
  </w:style>
  <w:style w:type="paragraph" w:customStyle="1" w:styleId="G">
    <w:name w:val="G公式（双栏）"/>
    <w:next w:val="Normal"/>
    <w:uiPriority w:val="99"/>
    <w:rsid w:val="00B7052A"/>
    <w:pPr>
      <w:tabs>
        <w:tab w:val="center" w:pos="2381"/>
        <w:tab w:val="right" w:pos="4763"/>
      </w:tabs>
      <w:overflowPunct w:val="0"/>
      <w:topLinePunct/>
      <w:spacing w:before="40" w:after="40"/>
      <w:ind w:leftChars="200" w:left="200"/>
      <w:textAlignment w:val="center"/>
    </w:pPr>
    <w:rPr>
      <w:rFonts w:cs="Courier New"/>
      <w:sz w:val="20"/>
      <w:szCs w:val="21"/>
    </w:rPr>
  </w:style>
  <w:style w:type="paragraph" w:customStyle="1" w:styleId="G0">
    <w:name w:val="G公式（通栏）"/>
    <w:next w:val="Normal"/>
    <w:uiPriority w:val="99"/>
    <w:rsid w:val="00B7052A"/>
    <w:pPr>
      <w:tabs>
        <w:tab w:val="center" w:pos="4990"/>
        <w:tab w:val="right" w:pos="9979"/>
      </w:tabs>
      <w:overflowPunct w:val="0"/>
      <w:topLinePunct/>
      <w:spacing w:before="120" w:after="120"/>
      <w:ind w:leftChars="200" w:left="200"/>
      <w:jc w:val="both"/>
      <w:textAlignment w:val="center"/>
    </w:pPr>
    <w:rPr>
      <w:rFonts w:cs="Courier New"/>
      <w:sz w:val="20"/>
      <w:szCs w:val="21"/>
    </w:rPr>
  </w:style>
  <w:style w:type="paragraph" w:customStyle="1" w:styleId="Q">
    <w:name w:val="Q签名"/>
    <w:uiPriority w:val="99"/>
    <w:rsid w:val="00B7052A"/>
    <w:pPr>
      <w:overflowPunct w:val="0"/>
      <w:topLinePunct/>
      <w:spacing w:before="120" w:line="200" w:lineRule="exact"/>
      <w:jc w:val="right"/>
    </w:pPr>
    <w:rPr>
      <w:rFonts w:cs="Courier New"/>
      <w:bCs/>
      <w:sz w:val="16"/>
      <w:szCs w:val="21"/>
    </w:rPr>
  </w:style>
  <w:style w:type="paragraph" w:customStyle="1" w:styleId="T">
    <w:name w:val="T图（无图题）"/>
    <w:basedOn w:val="T0"/>
    <w:next w:val="Normal"/>
    <w:uiPriority w:val="99"/>
    <w:rsid w:val="00B7052A"/>
    <w:pPr>
      <w:keepNext w:val="0"/>
      <w:spacing w:after="120"/>
    </w:pPr>
    <w:rPr>
      <w:kern w:val="2"/>
    </w:rPr>
  </w:style>
  <w:style w:type="paragraph" w:customStyle="1" w:styleId="T0">
    <w:name w:val="T图（有图题）"/>
    <w:next w:val="T1"/>
    <w:uiPriority w:val="99"/>
    <w:rsid w:val="00B7052A"/>
    <w:pPr>
      <w:keepNext/>
      <w:widowControl w:val="0"/>
      <w:autoSpaceDE w:val="0"/>
      <w:autoSpaceDN w:val="0"/>
      <w:spacing w:before="120" w:after="60"/>
      <w:jc w:val="center"/>
    </w:pPr>
    <w:rPr>
      <w:rFonts w:cs="Courier New"/>
      <w:kern w:val="0"/>
      <w:sz w:val="18"/>
      <w:szCs w:val="21"/>
    </w:rPr>
  </w:style>
  <w:style w:type="paragraph" w:customStyle="1" w:styleId="T1">
    <w:name w:val="T图题"/>
    <w:next w:val="T2"/>
    <w:uiPriority w:val="99"/>
    <w:rsid w:val="00B7052A"/>
    <w:pPr>
      <w:keepNext/>
      <w:keepLines/>
      <w:widowControl w:val="0"/>
      <w:overflowPunct w:val="0"/>
      <w:topLinePunct/>
      <w:spacing w:line="280" w:lineRule="exact"/>
      <w:jc w:val="center"/>
    </w:pPr>
    <w:rPr>
      <w:rFonts w:cs="Courier New"/>
      <w:sz w:val="18"/>
      <w:szCs w:val="21"/>
    </w:rPr>
  </w:style>
  <w:style w:type="paragraph" w:customStyle="1" w:styleId="T2">
    <w:name w:val="T图题（英文）"/>
    <w:next w:val="Normal"/>
    <w:uiPriority w:val="99"/>
    <w:rsid w:val="00B7052A"/>
    <w:pPr>
      <w:keepLines/>
      <w:widowControl w:val="0"/>
      <w:overflowPunct w:val="0"/>
      <w:topLinePunct/>
      <w:spacing w:after="120" w:line="220" w:lineRule="exact"/>
      <w:jc w:val="both"/>
    </w:pPr>
    <w:rPr>
      <w:sz w:val="18"/>
      <w:szCs w:val="20"/>
    </w:rPr>
  </w:style>
  <w:style w:type="paragraph" w:customStyle="1" w:styleId="T3">
    <w:name w:val="T图文摘要"/>
    <w:basedOn w:val="Normal"/>
    <w:uiPriority w:val="99"/>
    <w:rsid w:val="00B7052A"/>
    <w:pPr>
      <w:tabs>
        <w:tab w:val="left" w:pos="284"/>
      </w:tabs>
      <w:overflowPunct w:val="0"/>
      <w:topLinePunct/>
      <w:spacing w:after="120" w:line="220" w:lineRule="exact"/>
    </w:pPr>
    <w:rPr>
      <w:rFonts w:ascii="Times New Roman" w:hAnsi="Times New Roman" w:cs="Courier New"/>
      <w:sz w:val="18"/>
      <w:szCs w:val="21"/>
    </w:rPr>
  </w:style>
  <w:style w:type="paragraph" w:customStyle="1" w:styleId="T4">
    <w:name w:val="T图注"/>
    <w:next w:val="Normal"/>
    <w:uiPriority w:val="99"/>
    <w:rsid w:val="00B7052A"/>
    <w:pPr>
      <w:keepLines/>
      <w:widowControl w:val="0"/>
      <w:overflowPunct w:val="0"/>
      <w:topLinePunct/>
      <w:spacing w:after="120" w:line="200" w:lineRule="exact"/>
      <w:jc w:val="center"/>
    </w:pPr>
    <w:rPr>
      <w:sz w:val="16"/>
      <w:szCs w:val="20"/>
    </w:rPr>
  </w:style>
  <w:style w:type="paragraph" w:customStyle="1" w:styleId="51">
    <w:name w:val="51摘要"/>
    <w:basedOn w:val="52"/>
    <w:uiPriority w:val="99"/>
    <w:rsid w:val="00B7052A"/>
    <w:pPr>
      <w:spacing w:after="0"/>
    </w:pPr>
    <w:rPr>
      <w:kern w:val="0"/>
    </w:rPr>
  </w:style>
  <w:style w:type="paragraph" w:customStyle="1" w:styleId="92Text">
    <w:name w:val="92Text"/>
    <w:basedOn w:val="Z"/>
    <w:link w:val="92TextChar"/>
    <w:uiPriority w:val="99"/>
    <w:rsid w:val="00B7052A"/>
    <w:pPr>
      <w:spacing w:line="240" w:lineRule="exact"/>
      <w:ind w:firstLineChars="100" w:firstLine="100"/>
    </w:pPr>
  </w:style>
  <w:style w:type="character" w:customStyle="1" w:styleId="ZChar">
    <w:name w:val="Z正文 Char"/>
    <w:link w:val="Z"/>
    <w:uiPriority w:val="99"/>
    <w:locked/>
    <w:rsid w:val="00B7052A"/>
    <w:rPr>
      <w:lang w:val="en-US" w:eastAsia="zh-CN"/>
    </w:rPr>
  </w:style>
  <w:style w:type="character" w:customStyle="1" w:styleId="92TextChar">
    <w:name w:val="92Text Char"/>
    <w:link w:val="92Text"/>
    <w:uiPriority w:val="99"/>
    <w:locked/>
    <w:rsid w:val="00B7052A"/>
    <w:rPr>
      <w:rFonts w:ascii="Times New Roman" w:hAnsi="Times New Roman"/>
      <w:kern w:val="0"/>
      <w:sz w:val="20"/>
    </w:rPr>
  </w:style>
  <w:style w:type="paragraph" w:customStyle="1" w:styleId="93Title1">
    <w:name w:val="93Title1"/>
    <w:basedOn w:val="B1"/>
    <w:link w:val="93Title1Char"/>
    <w:uiPriority w:val="99"/>
    <w:rsid w:val="00B7052A"/>
    <w:pPr>
      <w:spacing w:line="280" w:lineRule="exact"/>
    </w:pPr>
  </w:style>
  <w:style w:type="character" w:customStyle="1" w:styleId="B1Char">
    <w:name w:val="B标题(1级) Char"/>
    <w:link w:val="B1"/>
    <w:uiPriority w:val="99"/>
    <w:locked/>
    <w:rsid w:val="00B7052A"/>
    <w:rPr>
      <w:rFonts w:ascii="Arial" w:eastAsia="黑体" w:hAnsi="Arial"/>
      <w:b/>
      <w:color w:val="000080"/>
      <w:sz w:val="23"/>
    </w:rPr>
  </w:style>
  <w:style w:type="paragraph" w:customStyle="1" w:styleId="94Title2">
    <w:name w:val="94Title2"/>
    <w:basedOn w:val="B2"/>
    <w:link w:val="94Title2Char"/>
    <w:uiPriority w:val="99"/>
    <w:rsid w:val="00B7052A"/>
    <w:pPr>
      <w:spacing w:line="240" w:lineRule="exact"/>
    </w:pPr>
  </w:style>
  <w:style w:type="character" w:customStyle="1" w:styleId="93Title1Char">
    <w:name w:val="93Title1 Char"/>
    <w:link w:val="93Title1"/>
    <w:uiPriority w:val="99"/>
    <w:locked/>
    <w:rsid w:val="00B7052A"/>
    <w:rPr>
      <w:rFonts w:ascii="Arial" w:eastAsia="黑体" w:hAnsi="Arial"/>
      <w:b/>
      <w:color w:val="000080"/>
      <w:sz w:val="20"/>
    </w:rPr>
  </w:style>
  <w:style w:type="paragraph" w:customStyle="1" w:styleId="95Title3">
    <w:name w:val="95Title3"/>
    <w:basedOn w:val="B3"/>
    <w:link w:val="95Title3Char"/>
    <w:uiPriority w:val="99"/>
    <w:rsid w:val="00B7052A"/>
    <w:pPr>
      <w:spacing w:line="240" w:lineRule="exact"/>
    </w:pPr>
  </w:style>
  <w:style w:type="character" w:customStyle="1" w:styleId="B2Char">
    <w:name w:val="B标题(2级) Char"/>
    <w:link w:val="B2"/>
    <w:uiPriority w:val="99"/>
    <w:locked/>
    <w:rsid w:val="00B7052A"/>
    <w:rPr>
      <w:rFonts w:ascii="Arial" w:eastAsia="黑体" w:hAnsi="Arial"/>
      <w:lang w:val="en-US" w:eastAsia="zh-CN"/>
    </w:rPr>
  </w:style>
  <w:style w:type="character" w:customStyle="1" w:styleId="94Title2Char">
    <w:name w:val="94Title2 Char"/>
    <w:link w:val="94Title2"/>
    <w:uiPriority w:val="99"/>
    <w:locked/>
    <w:rsid w:val="00B7052A"/>
    <w:rPr>
      <w:rFonts w:ascii="Arial" w:eastAsia="黑体" w:hAnsi="Arial"/>
      <w:sz w:val="20"/>
    </w:rPr>
  </w:style>
  <w:style w:type="character" w:customStyle="1" w:styleId="B3Char">
    <w:name w:val="B标题(3级) Char"/>
    <w:link w:val="B3"/>
    <w:uiPriority w:val="99"/>
    <w:locked/>
    <w:rsid w:val="00B7052A"/>
    <w:rPr>
      <w:rFonts w:eastAsia="楷体"/>
      <w:w w:val="105"/>
      <w:lang w:val="en-US" w:eastAsia="zh-CN"/>
    </w:rPr>
  </w:style>
  <w:style w:type="character" w:customStyle="1" w:styleId="95Title3Char">
    <w:name w:val="95Title3 Char"/>
    <w:link w:val="95Title3"/>
    <w:uiPriority w:val="99"/>
    <w:locked/>
    <w:rsid w:val="00B7052A"/>
    <w:rPr>
      <w:rFonts w:ascii="Times New Roman" w:eastAsia="楷体" w:hAnsi="Times New Roman"/>
      <w:w w:val="105"/>
      <w:sz w:val="20"/>
    </w:rPr>
  </w:style>
  <w:style w:type="paragraph" w:customStyle="1" w:styleId="EndNoteBibliographyTitle">
    <w:name w:val="EndNote Bibliography Title"/>
    <w:basedOn w:val="Normal"/>
    <w:link w:val="EndNoteBibliographyTitle0"/>
    <w:uiPriority w:val="99"/>
    <w:rsid w:val="00B7052A"/>
    <w:pPr>
      <w:overflowPunct w:val="0"/>
      <w:topLinePunct/>
      <w:spacing w:line="300" w:lineRule="exact"/>
      <w:ind w:firstLineChars="200" w:firstLine="200"/>
      <w:jc w:val="center"/>
    </w:pPr>
    <w:rPr>
      <w:kern w:val="0"/>
      <w:sz w:val="20"/>
      <w:szCs w:val="24"/>
    </w:rPr>
  </w:style>
  <w:style w:type="character" w:customStyle="1" w:styleId="EndNoteBibliographyTitle0">
    <w:name w:val="EndNote Bibliography Title 字符"/>
    <w:link w:val="EndNoteBibliographyTitle"/>
    <w:uiPriority w:val="99"/>
    <w:locked/>
    <w:rsid w:val="00B7052A"/>
    <w:rPr>
      <w:rFonts w:ascii="Calibri" w:eastAsia="宋体" w:hAnsi="Calibri"/>
      <w:sz w:val="24"/>
    </w:rPr>
  </w:style>
  <w:style w:type="paragraph" w:customStyle="1" w:styleId="EndNoteBibliography">
    <w:name w:val="EndNote Bibliography"/>
    <w:basedOn w:val="Normal"/>
    <w:link w:val="EndNoteBibliography0"/>
    <w:uiPriority w:val="99"/>
    <w:rsid w:val="00B7052A"/>
    <w:pPr>
      <w:overflowPunct w:val="0"/>
      <w:topLinePunct/>
      <w:spacing w:line="240" w:lineRule="exact"/>
      <w:ind w:firstLineChars="200" w:firstLine="200"/>
    </w:pPr>
    <w:rPr>
      <w:kern w:val="0"/>
      <w:sz w:val="20"/>
      <w:szCs w:val="24"/>
    </w:rPr>
  </w:style>
  <w:style w:type="character" w:customStyle="1" w:styleId="EndNoteBibliography0">
    <w:name w:val="EndNote Bibliography 字符"/>
    <w:link w:val="EndNoteBibliography"/>
    <w:uiPriority w:val="99"/>
    <w:locked/>
    <w:rsid w:val="00B7052A"/>
    <w:rPr>
      <w:rFonts w:ascii="Calibri" w:eastAsia="宋体" w:hAnsi="Calibri"/>
      <w:sz w:val="24"/>
    </w:rPr>
  </w:style>
  <w:style w:type="paragraph" w:customStyle="1" w:styleId="RSCH01PaperTitle">
    <w:name w:val="RSC H01 Paper Title"/>
    <w:basedOn w:val="Normal"/>
    <w:next w:val="Normal"/>
    <w:uiPriority w:val="99"/>
    <w:rsid w:val="00FC7578"/>
    <w:pPr>
      <w:tabs>
        <w:tab w:val="left" w:pos="284"/>
      </w:tabs>
      <w:spacing w:before="400" w:after="160"/>
    </w:pPr>
    <w:rPr>
      <w:rFonts w:ascii="Times New Roman" w:hAnsi="Times New Roman"/>
      <w:b/>
      <w:sz w:val="29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2.bin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emf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oleObject" Target="embeddings/oleObject3.bin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8.png"/><Relationship Id="rId59" Type="http://schemas.openxmlformats.org/officeDocument/2006/relationships/oleObject" Target="embeddings/oleObject4.bin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29</Pages>
  <Words>195</Words>
  <Characters>1115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Marhaba mamat</dc:creator>
  <cp:keywords/>
  <dc:description/>
  <cp:lastModifiedBy>Administrator</cp:lastModifiedBy>
  <cp:revision>14</cp:revision>
  <dcterms:created xsi:type="dcterms:W3CDTF">2022-08-18T08:37:00Z</dcterms:created>
  <dcterms:modified xsi:type="dcterms:W3CDTF">2022-10-11T18:19:00Z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E41CB84FD33A4B6F9E929E74FBD6EBE8</vt:lpwstr>
  </property>
</Properties>
</file>